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6AFDF" w14:textId="4B64D0A0" w:rsidR="000E02F7" w:rsidRDefault="00000000"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4B4EBC3A"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2057" type="#_x0000_t59" style="position:absolute;margin-left:408pt;margin-top:3.6pt;width:99pt;height:77.4pt;z-index:251662336;v-text-anchor:middle" fillcolor="yellow" strokecolor="black [3213]" strokeweight="2pt">
            <v:shadow on="t" type="perspective" color="#825c00 [1605]" opacity=".5" offset="1pt" offset2="-1pt"/>
            <v:textbox style="mso-next-textbox:#_x0000_s2057" inset=",2.3mm,,2.3mm">
              <w:txbxContent>
                <w:p w14:paraId="1147A73B" w14:textId="46AD14C5" w:rsidR="00E01B6E" w:rsidRPr="007D65CC" w:rsidRDefault="00E01B6E" w:rsidP="00AF2BD8">
                  <w:pPr>
                    <w:jc w:val="center"/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2"/>
                      <w:szCs w:val="32"/>
                      <w:lang w:val="fr-FR"/>
                    </w:rPr>
                  </w:pPr>
                  <w:r w:rsidRPr="007D65CC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32"/>
                      <w:szCs w:val="32"/>
                      <w:lang w:val="fr-FR"/>
                    </w:rPr>
                    <w:t>1</w:t>
                  </w:r>
                  <w:r w:rsidR="00C25E68" w:rsidRPr="007D65CC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2"/>
                      <w:szCs w:val="32"/>
                      <w:lang w:val="fr-FR"/>
                    </w:rPr>
                    <w:t>2</w:t>
                  </w:r>
                  <w:r w:rsidR="0086292E" w:rsidRPr="007D65CC">
                    <w:rPr>
                      <w:rFonts w:ascii="Arabic Typesetting" w:hAnsi="Arabic Typesetting" w:cs="Arabic Typesetting"/>
                      <w:b/>
                      <w:bCs/>
                      <w:i/>
                      <w:iCs/>
                      <w:sz w:val="32"/>
                      <w:szCs w:val="32"/>
                      <w:lang w:val="fr-FR"/>
                    </w:rPr>
                    <w:t>.50</w:t>
                  </w:r>
                  <w:r w:rsidR="00816E6D" w:rsidRPr="007D65CC">
                    <w:rPr>
                      <w:rFonts w:ascii="Arabic Typesetting" w:hAnsi="Arabic Typesetting" w:cs="Arabic Typesetting" w:hint="cs"/>
                      <w:b/>
                      <w:bCs/>
                      <w:i/>
                      <w:iCs/>
                      <w:sz w:val="32"/>
                      <w:szCs w:val="32"/>
                      <w:lang w:val="fr-FR"/>
                    </w:rPr>
                    <w:t>€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pict w14:anchorId="0BB6AFE3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0;margin-top:0;width:467.85pt;height:775.85pt;z-index:251661312;visibility:visible;mso-wrap-distance-left:2.88pt;mso-wrap-distance-top:2.88pt;mso-wrap-distance-right:2.88pt;mso-wrap-distance-bottom:2.88pt;mso-position-horizontal:center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" o:allowincell="f" filled="f" stroked="f" strokecolor="black [0]" insetpen="t">
            <v:textbox style="mso-next-textbox:#Text Box 2" inset="36pt,36pt,36pt,36pt">
              <w:txbxContent>
                <w:p w14:paraId="0BB6AFE6" w14:textId="4639B0D1" w:rsidR="004243FB" w:rsidRPr="00D67410" w:rsidRDefault="004243FB" w:rsidP="00E35C32">
                  <w:pPr>
                    <w:rPr>
                      <w:rFonts w:ascii="Algerian" w:hAnsi="Algerian" w:cs="Arial"/>
                      <w:b/>
                      <w:color w:val="C00000"/>
                      <w:sz w:val="36"/>
                      <w:szCs w:val="36"/>
                      <w:lang w:val="fr-BE"/>
                    </w:rPr>
                  </w:pPr>
                </w:p>
                <w:p w14:paraId="72995E7E" w14:textId="5568DDCB" w:rsidR="0056041A" w:rsidRPr="007F1AC4" w:rsidRDefault="00004B72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Mercredi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  <w:r w:rsidR="00DB3C89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30</w:t>
                  </w:r>
                  <w:r w:rsidR="00C153A3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</w:t>
                  </w:r>
                  <w:r w:rsidR="007B0009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0</w:t>
                  </w:r>
                  <w:r w:rsidR="008673C6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4</w:t>
                  </w:r>
                  <w:r w:rsidR="004243FB" w:rsidRPr="007F1AC4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/202</w:t>
                  </w:r>
                  <w:r w:rsidR="007B0009"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5</w:t>
                  </w:r>
                </w:p>
                <w:p w14:paraId="279705B8" w14:textId="77777777" w:rsidR="00494036" w:rsidRDefault="00494036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060819A9" w14:textId="77777777" w:rsidR="00816E6D" w:rsidRPr="007F1AC4" w:rsidRDefault="00816E6D" w:rsidP="00494036">
                  <w:pP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</w:p>
                <w:p w14:paraId="26EABE90" w14:textId="77777777" w:rsidR="00CA4281" w:rsidRDefault="00CA4281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</w:p>
                <w:p w14:paraId="549E1DCE" w14:textId="0345C6DD" w:rsidR="0022210F" w:rsidRPr="007F1AC4" w:rsidRDefault="001C3A2A" w:rsidP="00B25942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Entrée</w:t>
                  </w:r>
                  <w:r w:rsid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6B58C5D5" w14:textId="6C34B623" w:rsidR="001C3A2A" w:rsidRDefault="00DB3C89" w:rsidP="00B25942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Salade grecque</w:t>
                  </w:r>
                </w:p>
                <w:p w14:paraId="793578AB" w14:textId="01A23C9E" w:rsidR="00D8658F" w:rsidRPr="00EE7D08" w:rsidRDefault="00685D6B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bookmarkStart w:id="0" w:name="_Hlk155779280"/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="00D8658F"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bookmarkEnd w:id="0"/>
                <w:p w14:paraId="0BB6AFED" w14:textId="025FD371" w:rsidR="004243FB" w:rsidRPr="007F1AC4" w:rsidRDefault="004243FB" w:rsidP="00D8658F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Plat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35856E1E" w14:textId="02B9E004" w:rsidR="005A33C0" w:rsidRDefault="00DB3C89" w:rsidP="005A33C0">
                  <w:pPr>
                    <w:jc w:val="center"/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>Poivron farcis</w:t>
                  </w:r>
                  <w:r w:rsidR="00D86B8F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>, riz</w:t>
                  </w:r>
                  <w:r w:rsidR="0006136E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</w:t>
                  </w:r>
                  <w:r w:rsidR="00657951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basmati </w:t>
                  </w:r>
                  <w:r w:rsidR="0006136E">
                    <w:rPr>
                      <w:rFonts w:ascii="Cooper Black" w:hAnsi="Cooper Black" w:cs="Arial"/>
                      <w:bCs/>
                      <w:color w:val="auto"/>
                      <w:sz w:val="36"/>
                      <w:szCs w:val="36"/>
                      <w:lang w:val="fr-BE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14:paraId="63C2527D" w14:textId="77777777" w:rsidR="00D8658F" w:rsidRPr="00EE7D08" w:rsidRDefault="00D8658F" w:rsidP="00D8658F">
                  <w:pPr>
                    <w:jc w:val="center"/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</w:pP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  <w:r w:rsidRPr="00EE7D08">
                    <w:rPr>
                      <w:rFonts w:ascii="French Script MT" w:hAnsi="French Script MT"/>
                      <w:b/>
                      <w:bCs/>
                      <w:sz w:val="36"/>
                      <w:szCs w:val="36"/>
                    </w:rPr>
                    <w:sym w:font="Wingdings" w:char="F09B"/>
                  </w:r>
                </w:p>
                <w:p w14:paraId="0BB6AFEF" w14:textId="63117BEF" w:rsidR="00B74D44" w:rsidRPr="007F1AC4" w:rsidRDefault="004243FB" w:rsidP="00210293">
                  <w:pPr>
                    <w:jc w:val="center"/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</w:pPr>
                  <w:r w:rsidRPr="007F1AC4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Dessert</w:t>
                  </w:r>
                  <w:r w:rsidR="0048668B">
                    <w:rPr>
                      <w:rFonts w:ascii="Cooper Black" w:hAnsi="Cooper Black"/>
                      <w:bCs/>
                      <w:color w:val="E26508"/>
                      <w:sz w:val="36"/>
                      <w:szCs w:val="36"/>
                      <w:lang w:val="fr-BE"/>
                    </w:rPr>
                    <w:t> :</w:t>
                  </w:r>
                </w:p>
                <w:p w14:paraId="0BB6AFF0" w14:textId="7F1A2D8E" w:rsidR="009F54EA" w:rsidRPr="007F1AC4" w:rsidRDefault="0016602F" w:rsidP="00210293">
                  <w:pPr>
                    <w:jc w:val="center"/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</w:pPr>
                  <w:r>
                    <w:rPr>
                      <w:rFonts w:ascii="Cooper Black" w:hAnsi="Cooper Black"/>
                      <w:bCs/>
                      <w:color w:val="auto"/>
                      <w:sz w:val="36"/>
                      <w:szCs w:val="36"/>
                      <w:lang w:val="fr-BE"/>
                    </w:rPr>
                    <w:t>Mousse au chocolat blanc</w:t>
                  </w:r>
                </w:p>
                <w:p w14:paraId="0BB6AFF1" w14:textId="77777777" w:rsidR="000C1C8A" w:rsidRDefault="000C1C8A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2FF16CE2" w14:textId="77777777" w:rsidR="005C2BEC" w:rsidRPr="00631000" w:rsidRDefault="005C2BEC" w:rsidP="00340769">
                  <w:pPr>
                    <w:rPr>
                      <w:rFonts w:ascii="Algerian" w:hAnsi="Algerian"/>
                      <w:color w:val="703203" w:themeColor="accent5" w:themeShade="BF"/>
                      <w:sz w:val="22"/>
                      <w:szCs w:val="22"/>
                      <w:lang w:val="fr-BE"/>
                    </w:rPr>
                  </w:pPr>
                </w:p>
                <w:p w14:paraId="0BB6AFF2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Réservation souhaitée : téléphone 071/418 164 - 071/ 486 747</w:t>
                  </w:r>
                </w:p>
                <w:p w14:paraId="0BB6AFF3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Mail : </w:t>
                  </w:r>
                  <w:bookmarkStart w:id="1" w:name="_Hlk5005009"/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begin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instrText xml:space="preserve"> HYPERLINK "mailto:buffetdelagare@faimetfroid.be" </w:instrTex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separate"/>
                  </w:r>
                  <w:r w:rsidR="0092295B" w:rsidRPr="00285036">
                    <w:rPr>
                      <w:rStyle w:val="Lienhypertexte"/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>buffetdelagare@faimetfroid.be</w:t>
                  </w:r>
                  <w:r w:rsidR="003E21D6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fldChar w:fldCharType="end"/>
                  </w:r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   </w:t>
                  </w:r>
                  <w:hyperlink r:id="rId8" w:history="1">
                    <w:r w:rsidR="0092295B" w:rsidRPr="00285036">
                      <w:rPr>
                        <w:rStyle w:val="Lienhypertexte"/>
                        <w:rFonts w:ascii="Arial" w:hAnsi="Arial" w:cs="Arial"/>
                        <w:color w:val="0070C0"/>
                        <w:sz w:val="18"/>
                        <w:szCs w:val="18"/>
                        <w:lang w:val="fr-BE"/>
                      </w:rPr>
                      <w:t>secretariat.nk@faimetfroid.be</w:t>
                    </w:r>
                  </w:hyperlink>
                  <w:r w:rsidR="0092295B" w:rsidRPr="00285036"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  <w:t xml:space="preserve"> </w:t>
                  </w:r>
                  <w:bookmarkEnd w:id="1"/>
                </w:p>
                <w:p w14:paraId="0BB6AFF4" w14:textId="77777777" w:rsidR="00775653" w:rsidRPr="00285036" w:rsidRDefault="00775653" w:rsidP="00340769">
                  <w:pPr>
                    <w:rPr>
                      <w:rFonts w:ascii="Arial" w:hAnsi="Arial" w:cs="Arial"/>
                      <w:color w:val="0070C0"/>
                      <w:sz w:val="18"/>
                      <w:szCs w:val="18"/>
                      <w:lang w:val="fr-BE"/>
                    </w:rPr>
                  </w:pPr>
                </w:p>
                <w:p w14:paraId="0BB6AFF5" w14:textId="7CBBAB97" w:rsidR="006670BD" w:rsidRPr="00285036" w:rsidRDefault="00775653" w:rsidP="00340769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Plat du jour tous les jours de la semaine de 11h30 à 14h30 </w:t>
                  </w:r>
                  <w:r w:rsidR="0092295B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sauf mercredi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, </w:t>
                  </w:r>
                  <w:r w:rsidR="006C5AC8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vendredi et</w:t>
                  </w: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</w:t>
                  </w:r>
                  <w:r w:rsidR="006670BD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dimanche.</w:t>
                  </w:r>
                </w:p>
                <w:p w14:paraId="0BB6AFF6" w14:textId="79F427D9" w:rsidR="00775653" w:rsidRPr="00285036" w:rsidRDefault="0092295B" w:rsidP="00340769">
                  <w:pPr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Au prix</w:t>
                  </w:r>
                  <w:r w:rsidR="00775653"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 xml:space="preserve"> de    </w:t>
                  </w:r>
                  <w:r w:rsidR="008356E8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9</w:t>
                  </w:r>
                  <w:r w:rsidR="00775653" w:rsidRPr="00285036">
                    <w:rPr>
                      <w:rFonts w:ascii="Arial" w:hAnsi="Arial" w:cs="Arial"/>
                      <w:b/>
                      <w:color w:val="auto"/>
                      <w:sz w:val="24"/>
                      <w:szCs w:val="24"/>
                      <w:lang w:val="fr-BE"/>
                    </w:rPr>
                    <w:t>,00€</w:t>
                  </w:r>
                </w:p>
                <w:p w14:paraId="0BB6AFFA" w14:textId="664E5C0D" w:rsidR="00775653" w:rsidRPr="00285036" w:rsidRDefault="00775653">
                  <w:pPr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285036">
                    <w:rPr>
                      <w:rFonts w:ascii="Arial" w:hAnsi="Arial" w:cs="Arial"/>
                      <w:color w:val="auto"/>
                      <w:sz w:val="18"/>
                      <w:szCs w:val="18"/>
                      <w:lang w:val="fr-BE"/>
                    </w:rPr>
                    <w:t>Restauration à but social et ouvert à tous, votre participation nous aide à les aider</w:t>
                  </w:r>
                </w:p>
                <w:p w14:paraId="788F40AE" w14:textId="6064F1EB" w:rsidR="009C1D93" w:rsidRDefault="009C1D9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</w:p>
                <w:p w14:paraId="25D0526E" w14:textId="77777777" w:rsidR="000167DA" w:rsidRDefault="000167DA">
                  <w:pPr>
                    <w:rPr>
                      <w:noProof/>
                      <w:sz w:val="36"/>
                      <w:szCs w:val="36"/>
                      <w:lang w:val="fr-BE" w:eastAsia="fr-BE"/>
                    </w:rPr>
                  </w:pPr>
                </w:p>
                <w:p w14:paraId="36C1518E" w14:textId="6A7501BB" w:rsidR="00933856" w:rsidRPr="00631000" w:rsidRDefault="00653043">
                  <w:pPr>
                    <w:rPr>
                      <w:rFonts w:ascii="Algerian" w:hAnsi="Algerian" w:cs="Arial"/>
                      <w:color w:val="auto"/>
                      <w:sz w:val="18"/>
                      <w:szCs w:val="18"/>
                      <w:lang w:val="fr-BE"/>
                    </w:rPr>
                  </w:pPr>
                  <w:r w:rsidRPr="00D67410">
                    <w:rPr>
                      <w:noProof/>
                      <w:sz w:val="36"/>
                      <w:szCs w:val="36"/>
                      <w:lang w:val="fr-BE" w:eastAsia="fr-BE"/>
                    </w:rPr>
                    <w:drawing>
                      <wp:inline distT="0" distB="0" distL="0" distR="0" wp14:anchorId="1ADD4F73" wp14:editId="72B61E72">
                        <wp:extent cx="1904245" cy="530225"/>
                        <wp:effectExtent l="0" t="0" r="0" b="0"/>
                        <wp:docPr id="1208840517" name="Image 1208840517" descr="Une image contenant texte, Police, logo, graphism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90529463" name="Image 1290529463" descr="Une image contenant texte, Police, logo, graphisme&#10;&#10;Description générée automatiquement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8094" cy="531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B6AFFB" w14:textId="7B274301" w:rsidR="00775653" w:rsidRPr="00631000" w:rsidRDefault="00775653" w:rsidP="00CF3BB9">
                  <w:pPr>
                    <w:rPr>
                      <w:rFonts w:ascii="Algerian" w:hAnsi="Algerian"/>
                      <w:lang w:val="fr-BE"/>
                    </w:rPr>
                  </w:pPr>
                </w:p>
              </w:txbxContent>
            </v:textbox>
            <w10:wrap anchorx="page" anchory="page"/>
          </v:shape>
        </w:pict>
      </w:r>
      <w:r w:rsidR="000F6094">
        <w:rPr>
          <w:rFonts w:ascii="Times New Roman" w:hAnsi="Times New Roman"/>
          <w:noProof/>
          <w:color w:val="auto"/>
          <w:kern w:val="0"/>
          <w:sz w:val="24"/>
          <w:szCs w:val="24"/>
          <w:lang w:val="fr-BE" w:eastAsia="fr-BE"/>
        </w:rPr>
        <w:drawing>
          <wp:anchor distT="0" distB="0" distL="114300" distR="114300" simplePos="0" relativeHeight="251659264" behindDoc="1" locked="0" layoutInCell="0" allowOverlap="1" wp14:anchorId="0BB6AFE0" wp14:editId="32F64C9A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43825" cy="10201275"/>
            <wp:effectExtent l="0" t="0" r="0" b="0"/>
            <wp:wrapNone/>
            <wp:docPr id="1" name="Picture 0" descr="stationary_bkgrnd_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bkgrnd_V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02F7" w:rsidSect="007F7B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114FC" w14:textId="77777777" w:rsidR="00E15F02" w:rsidRDefault="00E15F02" w:rsidP="00770952">
      <w:pPr>
        <w:spacing w:after="0" w:line="240" w:lineRule="auto"/>
      </w:pPr>
      <w:r>
        <w:separator/>
      </w:r>
    </w:p>
  </w:endnote>
  <w:endnote w:type="continuationSeparator" w:id="0">
    <w:p w14:paraId="0301B989" w14:textId="77777777" w:rsidR="00E15F02" w:rsidRDefault="00E15F02" w:rsidP="00770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89974" w14:textId="77777777" w:rsidR="00E15F02" w:rsidRDefault="00E15F02" w:rsidP="00770952">
      <w:pPr>
        <w:spacing w:after="0" w:line="240" w:lineRule="auto"/>
      </w:pPr>
      <w:r>
        <w:separator/>
      </w:r>
    </w:p>
  </w:footnote>
  <w:footnote w:type="continuationSeparator" w:id="0">
    <w:p w14:paraId="38C7C9EC" w14:textId="77777777" w:rsidR="00E15F02" w:rsidRDefault="00E15F02" w:rsidP="00770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3FC1"/>
    <w:rsid w:val="00004753"/>
    <w:rsid w:val="00004B72"/>
    <w:rsid w:val="0000653A"/>
    <w:rsid w:val="000071ED"/>
    <w:rsid w:val="00007514"/>
    <w:rsid w:val="00007632"/>
    <w:rsid w:val="00007B30"/>
    <w:rsid w:val="00010B5A"/>
    <w:rsid w:val="00011E64"/>
    <w:rsid w:val="000131CC"/>
    <w:rsid w:val="000135FC"/>
    <w:rsid w:val="0001449E"/>
    <w:rsid w:val="00015887"/>
    <w:rsid w:val="000167DA"/>
    <w:rsid w:val="000202DC"/>
    <w:rsid w:val="000225FF"/>
    <w:rsid w:val="00023551"/>
    <w:rsid w:val="00023A2A"/>
    <w:rsid w:val="00023AA1"/>
    <w:rsid w:val="00024C60"/>
    <w:rsid w:val="0002565D"/>
    <w:rsid w:val="00026858"/>
    <w:rsid w:val="00030719"/>
    <w:rsid w:val="00030C74"/>
    <w:rsid w:val="000312D4"/>
    <w:rsid w:val="00031349"/>
    <w:rsid w:val="00031DFA"/>
    <w:rsid w:val="0003203E"/>
    <w:rsid w:val="000348E7"/>
    <w:rsid w:val="00034964"/>
    <w:rsid w:val="00035049"/>
    <w:rsid w:val="00035BE7"/>
    <w:rsid w:val="00037281"/>
    <w:rsid w:val="000407A9"/>
    <w:rsid w:val="00041929"/>
    <w:rsid w:val="00042E1E"/>
    <w:rsid w:val="00042E75"/>
    <w:rsid w:val="00042F70"/>
    <w:rsid w:val="00043143"/>
    <w:rsid w:val="0004533C"/>
    <w:rsid w:val="00046602"/>
    <w:rsid w:val="00047395"/>
    <w:rsid w:val="00050AF2"/>
    <w:rsid w:val="00051123"/>
    <w:rsid w:val="0005148F"/>
    <w:rsid w:val="00051491"/>
    <w:rsid w:val="0005373C"/>
    <w:rsid w:val="00054155"/>
    <w:rsid w:val="00054207"/>
    <w:rsid w:val="00054AFB"/>
    <w:rsid w:val="00055B4B"/>
    <w:rsid w:val="000612FB"/>
    <w:rsid w:val="00061338"/>
    <w:rsid w:val="0006136E"/>
    <w:rsid w:val="0006360C"/>
    <w:rsid w:val="00065FF9"/>
    <w:rsid w:val="000666EF"/>
    <w:rsid w:val="00067816"/>
    <w:rsid w:val="0007096C"/>
    <w:rsid w:val="00070DD1"/>
    <w:rsid w:val="00070F0A"/>
    <w:rsid w:val="00071707"/>
    <w:rsid w:val="000723BF"/>
    <w:rsid w:val="00072566"/>
    <w:rsid w:val="00073399"/>
    <w:rsid w:val="0007351E"/>
    <w:rsid w:val="00073953"/>
    <w:rsid w:val="000760F4"/>
    <w:rsid w:val="00076F27"/>
    <w:rsid w:val="00077AE0"/>
    <w:rsid w:val="00077E83"/>
    <w:rsid w:val="000832B6"/>
    <w:rsid w:val="00084757"/>
    <w:rsid w:val="00084DD6"/>
    <w:rsid w:val="00084E5A"/>
    <w:rsid w:val="00086039"/>
    <w:rsid w:val="000875A2"/>
    <w:rsid w:val="00087FC1"/>
    <w:rsid w:val="00090595"/>
    <w:rsid w:val="000926A7"/>
    <w:rsid w:val="00092AC8"/>
    <w:rsid w:val="0009350D"/>
    <w:rsid w:val="000944D9"/>
    <w:rsid w:val="000A013D"/>
    <w:rsid w:val="000A07EE"/>
    <w:rsid w:val="000A1C07"/>
    <w:rsid w:val="000A2248"/>
    <w:rsid w:val="000A2CC3"/>
    <w:rsid w:val="000A360D"/>
    <w:rsid w:val="000A53FE"/>
    <w:rsid w:val="000A68F3"/>
    <w:rsid w:val="000B1D22"/>
    <w:rsid w:val="000B1D51"/>
    <w:rsid w:val="000B43CD"/>
    <w:rsid w:val="000B4BFD"/>
    <w:rsid w:val="000B5AC9"/>
    <w:rsid w:val="000B5E54"/>
    <w:rsid w:val="000B6821"/>
    <w:rsid w:val="000B6E15"/>
    <w:rsid w:val="000B7788"/>
    <w:rsid w:val="000C08CF"/>
    <w:rsid w:val="000C1C8A"/>
    <w:rsid w:val="000C2817"/>
    <w:rsid w:val="000C3D84"/>
    <w:rsid w:val="000C447F"/>
    <w:rsid w:val="000C4E66"/>
    <w:rsid w:val="000C67E6"/>
    <w:rsid w:val="000C67F6"/>
    <w:rsid w:val="000C6958"/>
    <w:rsid w:val="000C6CF8"/>
    <w:rsid w:val="000C6DEC"/>
    <w:rsid w:val="000D00F4"/>
    <w:rsid w:val="000D0F33"/>
    <w:rsid w:val="000D147A"/>
    <w:rsid w:val="000D1F87"/>
    <w:rsid w:val="000D28A3"/>
    <w:rsid w:val="000D39AC"/>
    <w:rsid w:val="000D412B"/>
    <w:rsid w:val="000D6055"/>
    <w:rsid w:val="000D6881"/>
    <w:rsid w:val="000D70EE"/>
    <w:rsid w:val="000D75D9"/>
    <w:rsid w:val="000E02F7"/>
    <w:rsid w:val="000E3E32"/>
    <w:rsid w:val="000E55EA"/>
    <w:rsid w:val="000F0234"/>
    <w:rsid w:val="000F3FC1"/>
    <w:rsid w:val="000F5D1F"/>
    <w:rsid w:val="000F6094"/>
    <w:rsid w:val="000F7C39"/>
    <w:rsid w:val="00100D07"/>
    <w:rsid w:val="0010195B"/>
    <w:rsid w:val="00102F5E"/>
    <w:rsid w:val="00103022"/>
    <w:rsid w:val="00103BA0"/>
    <w:rsid w:val="001061B2"/>
    <w:rsid w:val="001102EF"/>
    <w:rsid w:val="001114AB"/>
    <w:rsid w:val="001124F4"/>
    <w:rsid w:val="00112C1C"/>
    <w:rsid w:val="001134B3"/>
    <w:rsid w:val="00113A94"/>
    <w:rsid w:val="001142DD"/>
    <w:rsid w:val="001154D6"/>
    <w:rsid w:val="00115804"/>
    <w:rsid w:val="00115C61"/>
    <w:rsid w:val="00115EF6"/>
    <w:rsid w:val="00116E95"/>
    <w:rsid w:val="001231D5"/>
    <w:rsid w:val="00123473"/>
    <w:rsid w:val="001243A3"/>
    <w:rsid w:val="00124552"/>
    <w:rsid w:val="00124A49"/>
    <w:rsid w:val="001259BA"/>
    <w:rsid w:val="0013055C"/>
    <w:rsid w:val="001319D3"/>
    <w:rsid w:val="00132D09"/>
    <w:rsid w:val="00133432"/>
    <w:rsid w:val="001352FF"/>
    <w:rsid w:val="00137506"/>
    <w:rsid w:val="00137E9C"/>
    <w:rsid w:val="00140008"/>
    <w:rsid w:val="00140AD8"/>
    <w:rsid w:val="00141422"/>
    <w:rsid w:val="00141502"/>
    <w:rsid w:val="00141967"/>
    <w:rsid w:val="001437D3"/>
    <w:rsid w:val="00143E31"/>
    <w:rsid w:val="001441A9"/>
    <w:rsid w:val="0014524A"/>
    <w:rsid w:val="0015083A"/>
    <w:rsid w:val="001512A1"/>
    <w:rsid w:val="001513E6"/>
    <w:rsid w:val="00151789"/>
    <w:rsid w:val="0015188F"/>
    <w:rsid w:val="001520BD"/>
    <w:rsid w:val="00153C00"/>
    <w:rsid w:val="00153C8A"/>
    <w:rsid w:val="00155431"/>
    <w:rsid w:val="00156DE4"/>
    <w:rsid w:val="00161455"/>
    <w:rsid w:val="001636A8"/>
    <w:rsid w:val="0016476A"/>
    <w:rsid w:val="0016602F"/>
    <w:rsid w:val="00166AF3"/>
    <w:rsid w:val="00166BA3"/>
    <w:rsid w:val="001675B8"/>
    <w:rsid w:val="00167ED6"/>
    <w:rsid w:val="001727F8"/>
    <w:rsid w:val="001730E1"/>
    <w:rsid w:val="00173481"/>
    <w:rsid w:val="00174891"/>
    <w:rsid w:val="00175325"/>
    <w:rsid w:val="00175748"/>
    <w:rsid w:val="00181CEB"/>
    <w:rsid w:val="0018346C"/>
    <w:rsid w:val="00183A4B"/>
    <w:rsid w:val="00183EEC"/>
    <w:rsid w:val="001848E1"/>
    <w:rsid w:val="00186F3F"/>
    <w:rsid w:val="001902B1"/>
    <w:rsid w:val="0019065D"/>
    <w:rsid w:val="00190B40"/>
    <w:rsid w:val="00190B6F"/>
    <w:rsid w:val="00191433"/>
    <w:rsid w:val="00191AE1"/>
    <w:rsid w:val="00191F50"/>
    <w:rsid w:val="00192001"/>
    <w:rsid w:val="00194EA4"/>
    <w:rsid w:val="001959BF"/>
    <w:rsid w:val="001A0184"/>
    <w:rsid w:val="001A1B9E"/>
    <w:rsid w:val="001B07AB"/>
    <w:rsid w:val="001B14DF"/>
    <w:rsid w:val="001B68EE"/>
    <w:rsid w:val="001B6A99"/>
    <w:rsid w:val="001B7047"/>
    <w:rsid w:val="001B79BF"/>
    <w:rsid w:val="001C00B7"/>
    <w:rsid w:val="001C015A"/>
    <w:rsid w:val="001C3A2A"/>
    <w:rsid w:val="001C6C6D"/>
    <w:rsid w:val="001C7332"/>
    <w:rsid w:val="001D0080"/>
    <w:rsid w:val="001D3A36"/>
    <w:rsid w:val="001D4540"/>
    <w:rsid w:val="001D54C4"/>
    <w:rsid w:val="001D5599"/>
    <w:rsid w:val="001D6DF8"/>
    <w:rsid w:val="001E0AD3"/>
    <w:rsid w:val="001E12D9"/>
    <w:rsid w:val="001E56AA"/>
    <w:rsid w:val="001E5AA1"/>
    <w:rsid w:val="001E76ED"/>
    <w:rsid w:val="001E7CF2"/>
    <w:rsid w:val="001F08BE"/>
    <w:rsid w:val="001F1A7C"/>
    <w:rsid w:val="001F1D1A"/>
    <w:rsid w:val="001F1F31"/>
    <w:rsid w:val="001F2203"/>
    <w:rsid w:val="001F38A5"/>
    <w:rsid w:val="001F4314"/>
    <w:rsid w:val="001F4728"/>
    <w:rsid w:val="001F5116"/>
    <w:rsid w:val="001F5228"/>
    <w:rsid w:val="001F61B0"/>
    <w:rsid w:val="001F6F58"/>
    <w:rsid w:val="00200EF3"/>
    <w:rsid w:val="002015D7"/>
    <w:rsid w:val="00201D4D"/>
    <w:rsid w:val="00201F7F"/>
    <w:rsid w:val="00202726"/>
    <w:rsid w:val="0020452C"/>
    <w:rsid w:val="00204703"/>
    <w:rsid w:val="00205889"/>
    <w:rsid w:val="0020610D"/>
    <w:rsid w:val="00207755"/>
    <w:rsid w:val="002100C6"/>
    <w:rsid w:val="00210293"/>
    <w:rsid w:val="00212B9A"/>
    <w:rsid w:val="00212C8C"/>
    <w:rsid w:val="00213E6E"/>
    <w:rsid w:val="00214175"/>
    <w:rsid w:val="00216275"/>
    <w:rsid w:val="002165B5"/>
    <w:rsid w:val="00220B3C"/>
    <w:rsid w:val="00221FAD"/>
    <w:rsid w:val="0022210F"/>
    <w:rsid w:val="00223614"/>
    <w:rsid w:val="0022381E"/>
    <w:rsid w:val="00223A31"/>
    <w:rsid w:val="002245FE"/>
    <w:rsid w:val="002247CA"/>
    <w:rsid w:val="00224FCD"/>
    <w:rsid w:val="00226371"/>
    <w:rsid w:val="00227842"/>
    <w:rsid w:val="002309CE"/>
    <w:rsid w:val="00230A2A"/>
    <w:rsid w:val="00231F7A"/>
    <w:rsid w:val="00232797"/>
    <w:rsid w:val="00232E64"/>
    <w:rsid w:val="002334A4"/>
    <w:rsid w:val="00240DD1"/>
    <w:rsid w:val="00242688"/>
    <w:rsid w:val="00242B1D"/>
    <w:rsid w:val="0024502D"/>
    <w:rsid w:val="002469B3"/>
    <w:rsid w:val="00246C37"/>
    <w:rsid w:val="00246CF0"/>
    <w:rsid w:val="00251420"/>
    <w:rsid w:val="00251BE6"/>
    <w:rsid w:val="00251D2F"/>
    <w:rsid w:val="00252DAB"/>
    <w:rsid w:val="00255B0A"/>
    <w:rsid w:val="0025739F"/>
    <w:rsid w:val="0026158D"/>
    <w:rsid w:val="00261816"/>
    <w:rsid w:val="00262DCB"/>
    <w:rsid w:val="00263632"/>
    <w:rsid w:val="00263C4C"/>
    <w:rsid w:val="00265288"/>
    <w:rsid w:val="00265900"/>
    <w:rsid w:val="00265CC3"/>
    <w:rsid w:val="00265F17"/>
    <w:rsid w:val="00270028"/>
    <w:rsid w:val="00270421"/>
    <w:rsid w:val="002711A2"/>
    <w:rsid w:val="00271EB8"/>
    <w:rsid w:val="00273189"/>
    <w:rsid w:val="00274233"/>
    <w:rsid w:val="002748A4"/>
    <w:rsid w:val="00274D0F"/>
    <w:rsid w:val="00281BFD"/>
    <w:rsid w:val="00282F48"/>
    <w:rsid w:val="00283041"/>
    <w:rsid w:val="00283E29"/>
    <w:rsid w:val="0028423D"/>
    <w:rsid w:val="00285036"/>
    <w:rsid w:val="002850A0"/>
    <w:rsid w:val="00286539"/>
    <w:rsid w:val="0028745F"/>
    <w:rsid w:val="002877B4"/>
    <w:rsid w:val="00290B4E"/>
    <w:rsid w:val="00291F89"/>
    <w:rsid w:val="00293A2E"/>
    <w:rsid w:val="00294F71"/>
    <w:rsid w:val="0029511F"/>
    <w:rsid w:val="00297513"/>
    <w:rsid w:val="00297854"/>
    <w:rsid w:val="00297BC3"/>
    <w:rsid w:val="00297BDD"/>
    <w:rsid w:val="002A1D41"/>
    <w:rsid w:val="002A329B"/>
    <w:rsid w:val="002A4547"/>
    <w:rsid w:val="002A4A8F"/>
    <w:rsid w:val="002A4D6B"/>
    <w:rsid w:val="002A55FC"/>
    <w:rsid w:val="002A65BE"/>
    <w:rsid w:val="002B1A65"/>
    <w:rsid w:val="002B2631"/>
    <w:rsid w:val="002B27BC"/>
    <w:rsid w:val="002B443C"/>
    <w:rsid w:val="002B4852"/>
    <w:rsid w:val="002B4EE1"/>
    <w:rsid w:val="002B4F23"/>
    <w:rsid w:val="002B669F"/>
    <w:rsid w:val="002B69FC"/>
    <w:rsid w:val="002B6AE5"/>
    <w:rsid w:val="002B7A01"/>
    <w:rsid w:val="002B7E38"/>
    <w:rsid w:val="002C057E"/>
    <w:rsid w:val="002C095E"/>
    <w:rsid w:val="002C0B74"/>
    <w:rsid w:val="002C1AA1"/>
    <w:rsid w:val="002C291D"/>
    <w:rsid w:val="002C41D7"/>
    <w:rsid w:val="002C493D"/>
    <w:rsid w:val="002C4FE3"/>
    <w:rsid w:val="002C57D9"/>
    <w:rsid w:val="002C5BD3"/>
    <w:rsid w:val="002C69D3"/>
    <w:rsid w:val="002D032B"/>
    <w:rsid w:val="002D0A57"/>
    <w:rsid w:val="002D1AA5"/>
    <w:rsid w:val="002D3552"/>
    <w:rsid w:val="002D5CF0"/>
    <w:rsid w:val="002D5E8F"/>
    <w:rsid w:val="002D6846"/>
    <w:rsid w:val="002E0080"/>
    <w:rsid w:val="002E0E0D"/>
    <w:rsid w:val="002E1104"/>
    <w:rsid w:val="002E442D"/>
    <w:rsid w:val="002E61AE"/>
    <w:rsid w:val="002E7275"/>
    <w:rsid w:val="002E7537"/>
    <w:rsid w:val="002E765E"/>
    <w:rsid w:val="002F12DD"/>
    <w:rsid w:val="002F1537"/>
    <w:rsid w:val="002F49C6"/>
    <w:rsid w:val="002F545F"/>
    <w:rsid w:val="002F54A4"/>
    <w:rsid w:val="002F566A"/>
    <w:rsid w:val="002F70D0"/>
    <w:rsid w:val="00300375"/>
    <w:rsid w:val="00301B11"/>
    <w:rsid w:val="0030278D"/>
    <w:rsid w:val="00304160"/>
    <w:rsid w:val="00307FC9"/>
    <w:rsid w:val="003101B7"/>
    <w:rsid w:val="00310AE0"/>
    <w:rsid w:val="0031159D"/>
    <w:rsid w:val="00311A12"/>
    <w:rsid w:val="003124BD"/>
    <w:rsid w:val="00314887"/>
    <w:rsid w:val="003161B8"/>
    <w:rsid w:val="003231E6"/>
    <w:rsid w:val="00324485"/>
    <w:rsid w:val="00330531"/>
    <w:rsid w:val="003307DD"/>
    <w:rsid w:val="0033238B"/>
    <w:rsid w:val="00332B22"/>
    <w:rsid w:val="003332B2"/>
    <w:rsid w:val="00335D5B"/>
    <w:rsid w:val="00340089"/>
    <w:rsid w:val="00340769"/>
    <w:rsid w:val="00341C78"/>
    <w:rsid w:val="003427E8"/>
    <w:rsid w:val="00344BC4"/>
    <w:rsid w:val="0034598A"/>
    <w:rsid w:val="0035099A"/>
    <w:rsid w:val="003521A2"/>
    <w:rsid w:val="00352CF2"/>
    <w:rsid w:val="00354133"/>
    <w:rsid w:val="00357704"/>
    <w:rsid w:val="003618FB"/>
    <w:rsid w:val="0036394E"/>
    <w:rsid w:val="00364349"/>
    <w:rsid w:val="00364CC7"/>
    <w:rsid w:val="00365432"/>
    <w:rsid w:val="003654AD"/>
    <w:rsid w:val="00366487"/>
    <w:rsid w:val="003702B9"/>
    <w:rsid w:val="00370E59"/>
    <w:rsid w:val="003727DC"/>
    <w:rsid w:val="0037313E"/>
    <w:rsid w:val="00373C54"/>
    <w:rsid w:val="00380702"/>
    <w:rsid w:val="00380C54"/>
    <w:rsid w:val="003811BD"/>
    <w:rsid w:val="00381B70"/>
    <w:rsid w:val="003851A9"/>
    <w:rsid w:val="003854D9"/>
    <w:rsid w:val="003860E2"/>
    <w:rsid w:val="003903F1"/>
    <w:rsid w:val="003908E0"/>
    <w:rsid w:val="00391033"/>
    <w:rsid w:val="00392916"/>
    <w:rsid w:val="0039334C"/>
    <w:rsid w:val="0039610D"/>
    <w:rsid w:val="0039745F"/>
    <w:rsid w:val="003A0D82"/>
    <w:rsid w:val="003A24F0"/>
    <w:rsid w:val="003A257F"/>
    <w:rsid w:val="003A2713"/>
    <w:rsid w:val="003A2F3B"/>
    <w:rsid w:val="003A3FD5"/>
    <w:rsid w:val="003A45C7"/>
    <w:rsid w:val="003A4ED6"/>
    <w:rsid w:val="003B1E04"/>
    <w:rsid w:val="003B28B2"/>
    <w:rsid w:val="003B2E88"/>
    <w:rsid w:val="003B5892"/>
    <w:rsid w:val="003B5BD3"/>
    <w:rsid w:val="003B62F6"/>
    <w:rsid w:val="003C0526"/>
    <w:rsid w:val="003C32DD"/>
    <w:rsid w:val="003C4173"/>
    <w:rsid w:val="003C4BBB"/>
    <w:rsid w:val="003C7A25"/>
    <w:rsid w:val="003D0521"/>
    <w:rsid w:val="003D1E33"/>
    <w:rsid w:val="003D2B9D"/>
    <w:rsid w:val="003D3000"/>
    <w:rsid w:val="003D3840"/>
    <w:rsid w:val="003D449A"/>
    <w:rsid w:val="003D484B"/>
    <w:rsid w:val="003D7461"/>
    <w:rsid w:val="003E0102"/>
    <w:rsid w:val="003E0DB8"/>
    <w:rsid w:val="003E1070"/>
    <w:rsid w:val="003E21D6"/>
    <w:rsid w:val="003E2DCB"/>
    <w:rsid w:val="003E71D7"/>
    <w:rsid w:val="003F0B9D"/>
    <w:rsid w:val="003F1020"/>
    <w:rsid w:val="003F351C"/>
    <w:rsid w:val="003F3F43"/>
    <w:rsid w:val="003F4296"/>
    <w:rsid w:val="003F4DBA"/>
    <w:rsid w:val="003F5306"/>
    <w:rsid w:val="003F5C10"/>
    <w:rsid w:val="004001C2"/>
    <w:rsid w:val="00401A5F"/>
    <w:rsid w:val="00401FA5"/>
    <w:rsid w:val="004025D8"/>
    <w:rsid w:val="0040267D"/>
    <w:rsid w:val="004051B7"/>
    <w:rsid w:val="0040602D"/>
    <w:rsid w:val="00406CB4"/>
    <w:rsid w:val="00406FEA"/>
    <w:rsid w:val="004107E7"/>
    <w:rsid w:val="004124AD"/>
    <w:rsid w:val="00413028"/>
    <w:rsid w:val="0041496C"/>
    <w:rsid w:val="00423B98"/>
    <w:rsid w:val="00424208"/>
    <w:rsid w:val="004243FB"/>
    <w:rsid w:val="00426587"/>
    <w:rsid w:val="00427391"/>
    <w:rsid w:val="0043035D"/>
    <w:rsid w:val="00432FC5"/>
    <w:rsid w:val="00433766"/>
    <w:rsid w:val="004343B1"/>
    <w:rsid w:val="00436C3B"/>
    <w:rsid w:val="004408D2"/>
    <w:rsid w:val="00440CC0"/>
    <w:rsid w:val="0044175D"/>
    <w:rsid w:val="004417C3"/>
    <w:rsid w:val="0044218E"/>
    <w:rsid w:val="004425B3"/>
    <w:rsid w:val="004437C5"/>
    <w:rsid w:val="0044449B"/>
    <w:rsid w:val="004447FC"/>
    <w:rsid w:val="0044595C"/>
    <w:rsid w:val="00446DFA"/>
    <w:rsid w:val="00447398"/>
    <w:rsid w:val="00447E0D"/>
    <w:rsid w:val="0045274B"/>
    <w:rsid w:val="00453C05"/>
    <w:rsid w:val="00454C4C"/>
    <w:rsid w:val="00455679"/>
    <w:rsid w:val="00455863"/>
    <w:rsid w:val="004567CC"/>
    <w:rsid w:val="00456C24"/>
    <w:rsid w:val="004577F7"/>
    <w:rsid w:val="00457A31"/>
    <w:rsid w:val="00457C2A"/>
    <w:rsid w:val="00457FFA"/>
    <w:rsid w:val="00460935"/>
    <w:rsid w:val="00461D22"/>
    <w:rsid w:val="004624C6"/>
    <w:rsid w:val="0046283A"/>
    <w:rsid w:val="00463288"/>
    <w:rsid w:val="0046443A"/>
    <w:rsid w:val="00464B6E"/>
    <w:rsid w:val="00464D65"/>
    <w:rsid w:val="004655D3"/>
    <w:rsid w:val="00465AA9"/>
    <w:rsid w:val="00465B1A"/>
    <w:rsid w:val="00465B36"/>
    <w:rsid w:val="00465CB6"/>
    <w:rsid w:val="004668CE"/>
    <w:rsid w:val="004674AE"/>
    <w:rsid w:val="00470072"/>
    <w:rsid w:val="00471599"/>
    <w:rsid w:val="00471F6D"/>
    <w:rsid w:val="00472D89"/>
    <w:rsid w:val="004737E6"/>
    <w:rsid w:val="00476274"/>
    <w:rsid w:val="00480CB2"/>
    <w:rsid w:val="004845D0"/>
    <w:rsid w:val="0048668B"/>
    <w:rsid w:val="00487AF9"/>
    <w:rsid w:val="004903BD"/>
    <w:rsid w:val="004903C7"/>
    <w:rsid w:val="0049063A"/>
    <w:rsid w:val="00490EBC"/>
    <w:rsid w:val="00494036"/>
    <w:rsid w:val="004941A2"/>
    <w:rsid w:val="004948BE"/>
    <w:rsid w:val="004949C8"/>
    <w:rsid w:val="00494A5B"/>
    <w:rsid w:val="00497D20"/>
    <w:rsid w:val="00497FC3"/>
    <w:rsid w:val="004A0B85"/>
    <w:rsid w:val="004A565D"/>
    <w:rsid w:val="004A57C3"/>
    <w:rsid w:val="004A5CE1"/>
    <w:rsid w:val="004A63DB"/>
    <w:rsid w:val="004B0DF5"/>
    <w:rsid w:val="004B132C"/>
    <w:rsid w:val="004B577F"/>
    <w:rsid w:val="004B6AD3"/>
    <w:rsid w:val="004B7DF9"/>
    <w:rsid w:val="004C0F46"/>
    <w:rsid w:val="004C1BF4"/>
    <w:rsid w:val="004C1CD2"/>
    <w:rsid w:val="004C2C94"/>
    <w:rsid w:val="004C39B9"/>
    <w:rsid w:val="004C4629"/>
    <w:rsid w:val="004C46E9"/>
    <w:rsid w:val="004C4B46"/>
    <w:rsid w:val="004C53CE"/>
    <w:rsid w:val="004C5960"/>
    <w:rsid w:val="004C6443"/>
    <w:rsid w:val="004C6FDB"/>
    <w:rsid w:val="004C7A09"/>
    <w:rsid w:val="004C7AC1"/>
    <w:rsid w:val="004C7ED0"/>
    <w:rsid w:val="004D02FF"/>
    <w:rsid w:val="004D0FD8"/>
    <w:rsid w:val="004D7177"/>
    <w:rsid w:val="004D7575"/>
    <w:rsid w:val="004E0AC0"/>
    <w:rsid w:val="004E0E58"/>
    <w:rsid w:val="004E1088"/>
    <w:rsid w:val="004E29D0"/>
    <w:rsid w:val="004E592A"/>
    <w:rsid w:val="004F1E4F"/>
    <w:rsid w:val="004F3411"/>
    <w:rsid w:val="004F5322"/>
    <w:rsid w:val="004F58BC"/>
    <w:rsid w:val="004F7E67"/>
    <w:rsid w:val="005007BD"/>
    <w:rsid w:val="00501BD4"/>
    <w:rsid w:val="00502A99"/>
    <w:rsid w:val="00503343"/>
    <w:rsid w:val="005041BD"/>
    <w:rsid w:val="00504D47"/>
    <w:rsid w:val="00506200"/>
    <w:rsid w:val="00506F0D"/>
    <w:rsid w:val="00507906"/>
    <w:rsid w:val="005103D0"/>
    <w:rsid w:val="005108D5"/>
    <w:rsid w:val="00512512"/>
    <w:rsid w:val="00512952"/>
    <w:rsid w:val="00512B8E"/>
    <w:rsid w:val="00513399"/>
    <w:rsid w:val="005146B0"/>
    <w:rsid w:val="005148B8"/>
    <w:rsid w:val="00514D52"/>
    <w:rsid w:val="00521424"/>
    <w:rsid w:val="00521455"/>
    <w:rsid w:val="00521D10"/>
    <w:rsid w:val="005247BE"/>
    <w:rsid w:val="00525CB1"/>
    <w:rsid w:val="00526D7E"/>
    <w:rsid w:val="005305EC"/>
    <w:rsid w:val="005322AB"/>
    <w:rsid w:val="00532BDA"/>
    <w:rsid w:val="00536689"/>
    <w:rsid w:val="00537E67"/>
    <w:rsid w:val="0054266C"/>
    <w:rsid w:val="005433F5"/>
    <w:rsid w:val="00543806"/>
    <w:rsid w:val="00544115"/>
    <w:rsid w:val="0054571C"/>
    <w:rsid w:val="00545E0F"/>
    <w:rsid w:val="00546458"/>
    <w:rsid w:val="00547FAF"/>
    <w:rsid w:val="00550F06"/>
    <w:rsid w:val="00550FB7"/>
    <w:rsid w:val="00552C65"/>
    <w:rsid w:val="00553A3C"/>
    <w:rsid w:val="00556028"/>
    <w:rsid w:val="00556541"/>
    <w:rsid w:val="00557EDC"/>
    <w:rsid w:val="0056041A"/>
    <w:rsid w:val="0056220C"/>
    <w:rsid w:val="00567DAD"/>
    <w:rsid w:val="00567E7B"/>
    <w:rsid w:val="005701AA"/>
    <w:rsid w:val="005704F8"/>
    <w:rsid w:val="00573BE4"/>
    <w:rsid w:val="005752EB"/>
    <w:rsid w:val="00576ED8"/>
    <w:rsid w:val="00577F75"/>
    <w:rsid w:val="0058387B"/>
    <w:rsid w:val="0058494F"/>
    <w:rsid w:val="00591BBC"/>
    <w:rsid w:val="00592C58"/>
    <w:rsid w:val="00594B9A"/>
    <w:rsid w:val="00595CE3"/>
    <w:rsid w:val="00596EA2"/>
    <w:rsid w:val="00597811"/>
    <w:rsid w:val="005A0498"/>
    <w:rsid w:val="005A0B28"/>
    <w:rsid w:val="005A0FD4"/>
    <w:rsid w:val="005A1492"/>
    <w:rsid w:val="005A33C0"/>
    <w:rsid w:val="005A5460"/>
    <w:rsid w:val="005A6FC8"/>
    <w:rsid w:val="005A75A3"/>
    <w:rsid w:val="005A774C"/>
    <w:rsid w:val="005B1061"/>
    <w:rsid w:val="005B3502"/>
    <w:rsid w:val="005B3ABF"/>
    <w:rsid w:val="005B4647"/>
    <w:rsid w:val="005B702F"/>
    <w:rsid w:val="005B7218"/>
    <w:rsid w:val="005B7BBD"/>
    <w:rsid w:val="005C030F"/>
    <w:rsid w:val="005C2BEC"/>
    <w:rsid w:val="005C3656"/>
    <w:rsid w:val="005C3981"/>
    <w:rsid w:val="005C3AEC"/>
    <w:rsid w:val="005C3D9B"/>
    <w:rsid w:val="005C5B82"/>
    <w:rsid w:val="005C60BB"/>
    <w:rsid w:val="005C7918"/>
    <w:rsid w:val="005C7931"/>
    <w:rsid w:val="005C7A2B"/>
    <w:rsid w:val="005D0F47"/>
    <w:rsid w:val="005D1A07"/>
    <w:rsid w:val="005D361A"/>
    <w:rsid w:val="005D5C6C"/>
    <w:rsid w:val="005D68EE"/>
    <w:rsid w:val="005D69D4"/>
    <w:rsid w:val="005D7557"/>
    <w:rsid w:val="005E22FC"/>
    <w:rsid w:val="005E5490"/>
    <w:rsid w:val="005E630F"/>
    <w:rsid w:val="005E6A4F"/>
    <w:rsid w:val="005E6C60"/>
    <w:rsid w:val="005E7D9C"/>
    <w:rsid w:val="005F007F"/>
    <w:rsid w:val="005F2738"/>
    <w:rsid w:val="005F28ED"/>
    <w:rsid w:val="005F3347"/>
    <w:rsid w:val="005F4A17"/>
    <w:rsid w:val="005F5183"/>
    <w:rsid w:val="005F65A3"/>
    <w:rsid w:val="005F75A1"/>
    <w:rsid w:val="00600856"/>
    <w:rsid w:val="006018D0"/>
    <w:rsid w:val="00602686"/>
    <w:rsid w:val="00603789"/>
    <w:rsid w:val="00605AAF"/>
    <w:rsid w:val="006111E5"/>
    <w:rsid w:val="00611266"/>
    <w:rsid w:val="00611C6B"/>
    <w:rsid w:val="006123DA"/>
    <w:rsid w:val="00612EF5"/>
    <w:rsid w:val="00613756"/>
    <w:rsid w:val="006140CE"/>
    <w:rsid w:val="00616562"/>
    <w:rsid w:val="00616C91"/>
    <w:rsid w:val="006209F3"/>
    <w:rsid w:val="00623352"/>
    <w:rsid w:val="00623AEA"/>
    <w:rsid w:val="006245BB"/>
    <w:rsid w:val="00624624"/>
    <w:rsid w:val="00624987"/>
    <w:rsid w:val="00624ACC"/>
    <w:rsid w:val="00626847"/>
    <w:rsid w:val="00631000"/>
    <w:rsid w:val="0063219B"/>
    <w:rsid w:val="00633E77"/>
    <w:rsid w:val="00634310"/>
    <w:rsid w:val="00635A72"/>
    <w:rsid w:val="00636B5B"/>
    <w:rsid w:val="0064090B"/>
    <w:rsid w:val="00640A21"/>
    <w:rsid w:val="00645BBC"/>
    <w:rsid w:val="00645C24"/>
    <w:rsid w:val="00645DC7"/>
    <w:rsid w:val="006465ED"/>
    <w:rsid w:val="00646BC2"/>
    <w:rsid w:val="0064777C"/>
    <w:rsid w:val="00651014"/>
    <w:rsid w:val="00652AB8"/>
    <w:rsid w:val="00653043"/>
    <w:rsid w:val="006533D0"/>
    <w:rsid w:val="0065365A"/>
    <w:rsid w:val="0065397C"/>
    <w:rsid w:val="00655DFC"/>
    <w:rsid w:val="00657951"/>
    <w:rsid w:val="00660AE2"/>
    <w:rsid w:val="00660AE8"/>
    <w:rsid w:val="00662892"/>
    <w:rsid w:val="006629C1"/>
    <w:rsid w:val="00662A47"/>
    <w:rsid w:val="0066390D"/>
    <w:rsid w:val="0066441F"/>
    <w:rsid w:val="00665BD0"/>
    <w:rsid w:val="006670BD"/>
    <w:rsid w:val="00667620"/>
    <w:rsid w:val="00667CC5"/>
    <w:rsid w:val="00667D87"/>
    <w:rsid w:val="0067118A"/>
    <w:rsid w:val="0067159E"/>
    <w:rsid w:val="0067221C"/>
    <w:rsid w:val="0067265A"/>
    <w:rsid w:val="0067287B"/>
    <w:rsid w:val="00672B92"/>
    <w:rsid w:val="00672E2E"/>
    <w:rsid w:val="006730EA"/>
    <w:rsid w:val="00682E37"/>
    <w:rsid w:val="006836BE"/>
    <w:rsid w:val="00684198"/>
    <w:rsid w:val="00685557"/>
    <w:rsid w:val="00685C74"/>
    <w:rsid w:val="00685D6B"/>
    <w:rsid w:val="00686DCD"/>
    <w:rsid w:val="00686EED"/>
    <w:rsid w:val="006871D8"/>
    <w:rsid w:val="006874A3"/>
    <w:rsid w:val="00690579"/>
    <w:rsid w:val="006910FB"/>
    <w:rsid w:val="00691623"/>
    <w:rsid w:val="00692BFC"/>
    <w:rsid w:val="0069729E"/>
    <w:rsid w:val="006A0C10"/>
    <w:rsid w:val="006A1064"/>
    <w:rsid w:val="006A16F7"/>
    <w:rsid w:val="006A1A06"/>
    <w:rsid w:val="006A2F84"/>
    <w:rsid w:val="006A4CA8"/>
    <w:rsid w:val="006A55A7"/>
    <w:rsid w:val="006A5AF4"/>
    <w:rsid w:val="006A7284"/>
    <w:rsid w:val="006A7B3D"/>
    <w:rsid w:val="006A7B58"/>
    <w:rsid w:val="006B0790"/>
    <w:rsid w:val="006B118E"/>
    <w:rsid w:val="006B1609"/>
    <w:rsid w:val="006B34B2"/>
    <w:rsid w:val="006B4333"/>
    <w:rsid w:val="006B452E"/>
    <w:rsid w:val="006C059E"/>
    <w:rsid w:val="006C1EED"/>
    <w:rsid w:val="006C2856"/>
    <w:rsid w:val="006C3317"/>
    <w:rsid w:val="006C5580"/>
    <w:rsid w:val="006C5AC8"/>
    <w:rsid w:val="006D06DA"/>
    <w:rsid w:val="006D1A38"/>
    <w:rsid w:val="006D2D42"/>
    <w:rsid w:val="006D3445"/>
    <w:rsid w:val="006D4EAB"/>
    <w:rsid w:val="006D5196"/>
    <w:rsid w:val="006D549B"/>
    <w:rsid w:val="006D5782"/>
    <w:rsid w:val="006D6173"/>
    <w:rsid w:val="006E0B1D"/>
    <w:rsid w:val="006E0E76"/>
    <w:rsid w:val="006E2D11"/>
    <w:rsid w:val="006E4284"/>
    <w:rsid w:val="006E4B1F"/>
    <w:rsid w:val="006E54B3"/>
    <w:rsid w:val="006F01B6"/>
    <w:rsid w:val="006F16F8"/>
    <w:rsid w:val="006F2B6E"/>
    <w:rsid w:val="006F3142"/>
    <w:rsid w:val="006F4BA3"/>
    <w:rsid w:val="006F6B6D"/>
    <w:rsid w:val="006F6CF6"/>
    <w:rsid w:val="006F6D0B"/>
    <w:rsid w:val="007007B7"/>
    <w:rsid w:val="007024F3"/>
    <w:rsid w:val="007030B4"/>
    <w:rsid w:val="007043DE"/>
    <w:rsid w:val="0070466F"/>
    <w:rsid w:val="007059EE"/>
    <w:rsid w:val="00706BC7"/>
    <w:rsid w:val="007070FD"/>
    <w:rsid w:val="007119D0"/>
    <w:rsid w:val="00711C00"/>
    <w:rsid w:val="0071220A"/>
    <w:rsid w:val="00713A34"/>
    <w:rsid w:val="007142EE"/>
    <w:rsid w:val="00715431"/>
    <w:rsid w:val="007157F1"/>
    <w:rsid w:val="00716D2B"/>
    <w:rsid w:val="00721805"/>
    <w:rsid w:val="00721E3B"/>
    <w:rsid w:val="007247D7"/>
    <w:rsid w:val="00724839"/>
    <w:rsid w:val="00725507"/>
    <w:rsid w:val="007305BB"/>
    <w:rsid w:val="00732411"/>
    <w:rsid w:val="007337C7"/>
    <w:rsid w:val="00734A1E"/>
    <w:rsid w:val="00734B35"/>
    <w:rsid w:val="00735173"/>
    <w:rsid w:val="00735B66"/>
    <w:rsid w:val="00736050"/>
    <w:rsid w:val="007364D1"/>
    <w:rsid w:val="00736CCF"/>
    <w:rsid w:val="00736FD8"/>
    <w:rsid w:val="0073748D"/>
    <w:rsid w:val="007375A9"/>
    <w:rsid w:val="00737B39"/>
    <w:rsid w:val="007431FF"/>
    <w:rsid w:val="00743A7B"/>
    <w:rsid w:val="00743CF5"/>
    <w:rsid w:val="007440DE"/>
    <w:rsid w:val="0074417C"/>
    <w:rsid w:val="0074440B"/>
    <w:rsid w:val="00744988"/>
    <w:rsid w:val="00744BCE"/>
    <w:rsid w:val="00745843"/>
    <w:rsid w:val="007461B8"/>
    <w:rsid w:val="0074683A"/>
    <w:rsid w:val="00747C2E"/>
    <w:rsid w:val="00747CB4"/>
    <w:rsid w:val="007519B8"/>
    <w:rsid w:val="00751E22"/>
    <w:rsid w:val="00752B73"/>
    <w:rsid w:val="00753606"/>
    <w:rsid w:val="00754EC3"/>
    <w:rsid w:val="00756E26"/>
    <w:rsid w:val="007577E2"/>
    <w:rsid w:val="00757F80"/>
    <w:rsid w:val="007602F1"/>
    <w:rsid w:val="007612D5"/>
    <w:rsid w:val="00762AED"/>
    <w:rsid w:val="00765CD7"/>
    <w:rsid w:val="00766959"/>
    <w:rsid w:val="00767316"/>
    <w:rsid w:val="00770952"/>
    <w:rsid w:val="00771C98"/>
    <w:rsid w:val="00772150"/>
    <w:rsid w:val="007722AD"/>
    <w:rsid w:val="00775653"/>
    <w:rsid w:val="00775FCE"/>
    <w:rsid w:val="007760DF"/>
    <w:rsid w:val="007764E5"/>
    <w:rsid w:val="0077655D"/>
    <w:rsid w:val="007810CD"/>
    <w:rsid w:val="0078181B"/>
    <w:rsid w:val="00781CF0"/>
    <w:rsid w:val="00781D30"/>
    <w:rsid w:val="00781E3C"/>
    <w:rsid w:val="00782EC0"/>
    <w:rsid w:val="00783B55"/>
    <w:rsid w:val="00783CCC"/>
    <w:rsid w:val="00790302"/>
    <w:rsid w:val="00791AA4"/>
    <w:rsid w:val="0079245E"/>
    <w:rsid w:val="00793A8B"/>
    <w:rsid w:val="00793BFF"/>
    <w:rsid w:val="00793E8B"/>
    <w:rsid w:val="00795A45"/>
    <w:rsid w:val="00797131"/>
    <w:rsid w:val="007A0C15"/>
    <w:rsid w:val="007A1907"/>
    <w:rsid w:val="007A1A2C"/>
    <w:rsid w:val="007A35E4"/>
    <w:rsid w:val="007A4386"/>
    <w:rsid w:val="007A4454"/>
    <w:rsid w:val="007A4871"/>
    <w:rsid w:val="007A57C5"/>
    <w:rsid w:val="007A654A"/>
    <w:rsid w:val="007A774A"/>
    <w:rsid w:val="007B0009"/>
    <w:rsid w:val="007B1BF7"/>
    <w:rsid w:val="007B273D"/>
    <w:rsid w:val="007B37CA"/>
    <w:rsid w:val="007B5585"/>
    <w:rsid w:val="007B7F8B"/>
    <w:rsid w:val="007C19D3"/>
    <w:rsid w:val="007C1DDF"/>
    <w:rsid w:val="007C4145"/>
    <w:rsid w:val="007C4742"/>
    <w:rsid w:val="007C545E"/>
    <w:rsid w:val="007C57DA"/>
    <w:rsid w:val="007C5AED"/>
    <w:rsid w:val="007C7432"/>
    <w:rsid w:val="007C7612"/>
    <w:rsid w:val="007D0056"/>
    <w:rsid w:val="007D2218"/>
    <w:rsid w:val="007D2317"/>
    <w:rsid w:val="007D3925"/>
    <w:rsid w:val="007D5216"/>
    <w:rsid w:val="007D65CC"/>
    <w:rsid w:val="007D7069"/>
    <w:rsid w:val="007E0BE4"/>
    <w:rsid w:val="007E4BD7"/>
    <w:rsid w:val="007E4E79"/>
    <w:rsid w:val="007E51A5"/>
    <w:rsid w:val="007E589C"/>
    <w:rsid w:val="007E5ADB"/>
    <w:rsid w:val="007E677C"/>
    <w:rsid w:val="007E6EAF"/>
    <w:rsid w:val="007E718B"/>
    <w:rsid w:val="007E742F"/>
    <w:rsid w:val="007F19CB"/>
    <w:rsid w:val="007F1AC4"/>
    <w:rsid w:val="007F213D"/>
    <w:rsid w:val="007F3AC5"/>
    <w:rsid w:val="007F557B"/>
    <w:rsid w:val="007F57AF"/>
    <w:rsid w:val="007F5E2F"/>
    <w:rsid w:val="007F5EF2"/>
    <w:rsid w:val="007F615C"/>
    <w:rsid w:val="007F67AB"/>
    <w:rsid w:val="007F7BCE"/>
    <w:rsid w:val="0080065E"/>
    <w:rsid w:val="00800B58"/>
    <w:rsid w:val="00800D0F"/>
    <w:rsid w:val="008028E3"/>
    <w:rsid w:val="00803520"/>
    <w:rsid w:val="0080386A"/>
    <w:rsid w:val="0080760D"/>
    <w:rsid w:val="00810E1C"/>
    <w:rsid w:val="008112B8"/>
    <w:rsid w:val="00811F35"/>
    <w:rsid w:val="00814270"/>
    <w:rsid w:val="00816E6D"/>
    <w:rsid w:val="00816F27"/>
    <w:rsid w:val="0082005A"/>
    <w:rsid w:val="008213B6"/>
    <w:rsid w:val="008221F3"/>
    <w:rsid w:val="00822E29"/>
    <w:rsid w:val="00822F36"/>
    <w:rsid w:val="008236C8"/>
    <w:rsid w:val="00824E67"/>
    <w:rsid w:val="0082610D"/>
    <w:rsid w:val="00826C46"/>
    <w:rsid w:val="00826F69"/>
    <w:rsid w:val="00831669"/>
    <w:rsid w:val="00832CB6"/>
    <w:rsid w:val="008356E8"/>
    <w:rsid w:val="008376FB"/>
    <w:rsid w:val="00837F7F"/>
    <w:rsid w:val="00841D92"/>
    <w:rsid w:val="00843763"/>
    <w:rsid w:val="00847F3A"/>
    <w:rsid w:val="00850626"/>
    <w:rsid w:val="00850AB2"/>
    <w:rsid w:val="00850EB3"/>
    <w:rsid w:val="00852630"/>
    <w:rsid w:val="00856BF1"/>
    <w:rsid w:val="00857933"/>
    <w:rsid w:val="00857C2D"/>
    <w:rsid w:val="00857E2C"/>
    <w:rsid w:val="008603FA"/>
    <w:rsid w:val="00860F7E"/>
    <w:rsid w:val="00861CE0"/>
    <w:rsid w:val="0086292E"/>
    <w:rsid w:val="00863551"/>
    <w:rsid w:val="00863D91"/>
    <w:rsid w:val="00865B96"/>
    <w:rsid w:val="008673C6"/>
    <w:rsid w:val="00870DCB"/>
    <w:rsid w:val="00871916"/>
    <w:rsid w:val="008722BE"/>
    <w:rsid w:val="008727BC"/>
    <w:rsid w:val="008745AB"/>
    <w:rsid w:val="008746C0"/>
    <w:rsid w:val="00874B93"/>
    <w:rsid w:val="00880010"/>
    <w:rsid w:val="00881136"/>
    <w:rsid w:val="00882AAD"/>
    <w:rsid w:val="008833D2"/>
    <w:rsid w:val="00884A33"/>
    <w:rsid w:val="008855AC"/>
    <w:rsid w:val="00885C96"/>
    <w:rsid w:val="00886760"/>
    <w:rsid w:val="00887917"/>
    <w:rsid w:val="008879EB"/>
    <w:rsid w:val="00893AF6"/>
    <w:rsid w:val="00896153"/>
    <w:rsid w:val="00896376"/>
    <w:rsid w:val="00897554"/>
    <w:rsid w:val="008A0DAD"/>
    <w:rsid w:val="008A15E6"/>
    <w:rsid w:val="008A24AE"/>
    <w:rsid w:val="008A274D"/>
    <w:rsid w:val="008A3DE8"/>
    <w:rsid w:val="008A4B27"/>
    <w:rsid w:val="008A4E64"/>
    <w:rsid w:val="008A6476"/>
    <w:rsid w:val="008A6C28"/>
    <w:rsid w:val="008A704A"/>
    <w:rsid w:val="008A758B"/>
    <w:rsid w:val="008B1B76"/>
    <w:rsid w:val="008B3554"/>
    <w:rsid w:val="008B4620"/>
    <w:rsid w:val="008B7320"/>
    <w:rsid w:val="008B7371"/>
    <w:rsid w:val="008B7418"/>
    <w:rsid w:val="008B7900"/>
    <w:rsid w:val="008C1F03"/>
    <w:rsid w:val="008C267D"/>
    <w:rsid w:val="008C2794"/>
    <w:rsid w:val="008C2CD1"/>
    <w:rsid w:val="008C3BC7"/>
    <w:rsid w:val="008C4254"/>
    <w:rsid w:val="008C4F48"/>
    <w:rsid w:val="008C552E"/>
    <w:rsid w:val="008C6743"/>
    <w:rsid w:val="008C6E0D"/>
    <w:rsid w:val="008C70F5"/>
    <w:rsid w:val="008C7C9F"/>
    <w:rsid w:val="008D2D2D"/>
    <w:rsid w:val="008D3D7F"/>
    <w:rsid w:val="008D51EA"/>
    <w:rsid w:val="008D52BD"/>
    <w:rsid w:val="008D5CF5"/>
    <w:rsid w:val="008D77B2"/>
    <w:rsid w:val="008D7B34"/>
    <w:rsid w:val="008E06A2"/>
    <w:rsid w:val="008E1363"/>
    <w:rsid w:val="008E2A13"/>
    <w:rsid w:val="008E3796"/>
    <w:rsid w:val="008E4A52"/>
    <w:rsid w:val="008E538F"/>
    <w:rsid w:val="008E6A3D"/>
    <w:rsid w:val="008E700F"/>
    <w:rsid w:val="008F12E9"/>
    <w:rsid w:val="008F5497"/>
    <w:rsid w:val="008F7BE3"/>
    <w:rsid w:val="009003AA"/>
    <w:rsid w:val="009015E3"/>
    <w:rsid w:val="00901654"/>
    <w:rsid w:val="00901B72"/>
    <w:rsid w:val="00902688"/>
    <w:rsid w:val="009036D8"/>
    <w:rsid w:val="0090498B"/>
    <w:rsid w:val="00904994"/>
    <w:rsid w:val="009059C1"/>
    <w:rsid w:val="009061FD"/>
    <w:rsid w:val="009066C2"/>
    <w:rsid w:val="009073A3"/>
    <w:rsid w:val="00912972"/>
    <w:rsid w:val="00912B40"/>
    <w:rsid w:val="009134F9"/>
    <w:rsid w:val="00913809"/>
    <w:rsid w:val="00913947"/>
    <w:rsid w:val="00914031"/>
    <w:rsid w:val="00914186"/>
    <w:rsid w:val="00914A04"/>
    <w:rsid w:val="00914A0F"/>
    <w:rsid w:val="00915A6E"/>
    <w:rsid w:val="00917FC8"/>
    <w:rsid w:val="0092295B"/>
    <w:rsid w:val="00922CD1"/>
    <w:rsid w:val="00923050"/>
    <w:rsid w:val="009249FC"/>
    <w:rsid w:val="00930EF0"/>
    <w:rsid w:val="00930F0A"/>
    <w:rsid w:val="00933856"/>
    <w:rsid w:val="00933FC6"/>
    <w:rsid w:val="0093691E"/>
    <w:rsid w:val="00936F3D"/>
    <w:rsid w:val="00937628"/>
    <w:rsid w:val="009378BA"/>
    <w:rsid w:val="00937F0D"/>
    <w:rsid w:val="00943917"/>
    <w:rsid w:val="00946736"/>
    <w:rsid w:val="009467B3"/>
    <w:rsid w:val="00950F34"/>
    <w:rsid w:val="00951A22"/>
    <w:rsid w:val="00952AC9"/>
    <w:rsid w:val="009532AA"/>
    <w:rsid w:val="00953A50"/>
    <w:rsid w:val="009569EE"/>
    <w:rsid w:val="00957090"/>
    <w:rsid w:val="00960505"/>
    <w:rsid w:val="00961370"/>
    <w:rsid w:val="0096143A"/>
    <w:rsid w:val="009617E7"/>
    <w:rsid w:val="00961E8F"/>
    <w:rsid w:val="00962C25"/>
    <w:rsid w:val="00963654"/>
    <w:rsid w:val="00963B44"/>
    <w:rsid w:val="00966374"/>
    <w:rsid w:val="009677E0"/>
    <w:rsid w:val="00967DF8"/>
    <w:rsid w:val="009707B6"/>
    <w:rsid w:val="00971F6D"/>
    <w:rsid w:val="00973590"/>
    <w:rsid w:val="00974407"/>
    <w:rsid w:val="009744B7"/>
    <w:rsid w:val="00974E35"/>
    <w:rsid w:val="00980EBE"/>
    <w:rsid w:val="0098139D"/>
    <w:rsid w:val="00981A85"/>
    <w:rsid w:val="009830D1"/>
    <w:rsid w:val="00983966"/>
    <w:rsid w:val="00983DDA"/>
    <w:rsid w:val="0099067B"/>
    <w:rsid w:val="00991ECF"/>
    <w:rsid w:val="00991FD8"/>
    <w:rsid w:val="00992111"/>
    <w:rsid w:val="00993C83"/>
    <w:rsid w:val="00997773"/>
    <w:rsid w:val="00997BA3"/>
    <w:rsid w:val="009A2036"/>
    <w:rsid w:val="009A299E"/>
    <w:rsid w:val="009A2B6E"/>
    <w:rsid w:val="009A3CF5"/>
    <w:rsid w:val="009B012C"/>
    <w:rsid w:val="009B08B9"/>
    <w:rsid w:val="009B74C7"/>
    <w:rsid w:val="009C02E9"/>
    <w:rsid w:val="009C183D"/>
    <w:rsid w:val="009C1D93"/>
    <w:rsid w:val="009C2E85"/>
    <w:rsid w:val="009C319F"/>
    <w:rsid w:val="009C4318"/>
    <w:rsid w:val="009C4936"/>
    <w:rsid w:val="009C62F8"/>
    <w:rsid w:val="009C7777"/>
    <w:rsid w:val="009D0E68"/>
    <w:rsid w:val="009D1D63"/>
    <w:rsid w:val="009D347E"/>
    <w:rsid w:val="009D45A4"/>
    <w:rsid w:val="009D4714"/>
    <w:rsid w:val="009D52BB"/>
    <w:rsid w:val="009D5821"/>
    <w:rsid w:val="009E0B4D"/>
    <w:rsid w:val="009E0CFE"/>
    <w:rsid w:val="009E146C"/>
    <w:rsid w:val="009E3FE4"/>
    <w:rsid w:val="009E6D73"/>
    <w:rsid w:val="009E6FA2"/>
    <w:rsid w:val="009F037A"/>
    <w:rsid w:val="009F1D1C"/>
    <w:rsid w:val="009F2D26"/>
    <w:rsid w:val="009F2D31"/>
    <w:rsid w:val="009F4750"/>
    <w:rsid w:val="009F500E"/>
    <w:rsid w:val="009F54EA"/>
    <w:rsid w:val="00A004AE"/>
    <w:rsid w:val="00A005FF"/>
    <w:rsid w:val="00A01A79"/>
    <w:rsid w:val="00A02548"/>
    <w:rsid w:val="00A0295D"/>
    <w:rsid w:val="00A04C12"/>
    <w:rsid w:val="00A054FB"/>
    <w:rsid w:val="00A06ACC"/>
    <w:rsid w:val="00A10D1D"/>
    <w:rsid w:val="00A115E2"/>
    <w:rsid w:val="00A12395"/>
    <w:rsid w:val="00A13073"/>
    <w:rsid w:val="00A14631"/>
    <w:rsid w:val="00A14EE6"/>
    <w:rsid w:val="00A16365"/>
    <w:rsid w:val="00A16F35"/>
    <w:rsid w:val="00A17681"/>
    <w:rsid w:val="00A176BD"/>
    <w:rsid w:val="00A2177D"/>
    <w:rsid w:val="00A22C5B"/>
    <w:rsid w:val="00A2311E"/>
    <w:rsid w:val="00A24710"/>
    <w:rsid w:val="00A249E0"/>
    <w:rsid w:val="00A24E15"/>
    <w:rsid w:val="00A251FD"/>
    <w:rsid w:val="00A25DFA"/>
    <w:rsid w:val="00A26C5A"/>
    <w:rsid w:val="00A3102E"/>
    <w:rsid w:val="00A3300B"/>
    <w:rsid w:val="00A34B22"/>
    <w:rsid w:val="00A358C4"/>
    <w:rsid w:val="00A375B8"/>
    <w:rsid w:val="00A37647"/>
    <w:rsid w:val="00A37AE7"/>
    <w:rsid w:val="00A37DC5"/>
    <w:rsid w:val="00A40644"/>
    <w:rsid w:val="00A40D11"/>
    <w:rsid w:val="00A423F9"/>
    <w:rsid w:val="00A42A9C"/>
    <w:rsid w:val="00A4356F"/>
    <w:rsid w:val="00A43961"/>
    <w:rsid w:val="00A450B0"/>
    <w:rsid w:val="00A461BA"/>
    <w:rsid w:val="00A47D05"/>
    <w:rsid w:val="00A47E21"/>
    <w:rsid w:val="00A50B7B"/>
    <w:rsid w:val="00A54151"/>
    <w:rsid w:val="00A54AAD"/>
    <w:rsid w:val="00A55308"/>
    <w:rsid w:val="00A55F3D"/>
    <w:rsid w:val="00A572B1"/>
    <w:rsid w:val="00A61C8E"/>
    <w:rsid w:val="00A62F7D"/>
    <w:rsid w:val="00A634C0"/>
    <w:rsid w:val="00A67A0C"/>
    <w:rsid w:val="00A711A4"/>
    <w:rsid w:val="00A7137C"/>
    <w:rsid w:val="00A73AAC"/>
    <w:rsid w:val="00A7480B"/>
    <w:rsid w:val="00A74873"/>
    <w:rsid w:val="00A74CCE"/>
    <w:rsid w:val="00A75BA3"/>
    <w:rsid w:val="00A8173E"/>
    <w:rsid w:val="00A837B5"/>
    <w:rsid w:val="00A84301"/>
    <w:rsid w:val="00A8493A"/>
    <w:rsid w:val="00A8645E"/>
    <w:rsid w:val="00A8752B"/>
    <w:rsid w:val="00A932E1"/>
    <w:rsid w:val="00A93F58"/>
    <w:rsid w:val="00A94F51"/>
    <w:rsid w:val="00A954F2"/>
    <w:rsid w:val="00A956B7"/>
    <w:rsid w:val="00A96133"/>
    <w:rsid w:val="00A9726F"/>
    <w:rsid w:val="00AA1BA2"/>
    <w:rsid w:val="00AA316B"/>
    <w:rsid w:val="00AA36AF"/>
    <w:rsid w:val="00AA3DCC"/>
    <w:rsid w:val="00AA5C90"/>
    <w:rsid w:val="00AA5EDA"/>
    <w:rsid w:val="00AA6D78"/>
    <w:rsid w:val="00AA7524"/>
    <w:rsid w:val="00AA7B24"/>
    <w:rsid w:val="00AB170D"/>
    <w:rsid w:val="00AB3A88"/>
    <w:rsid w:val="00AB3B33"/>
    <w:rsid w:val="00AB3D71"/>
    <w:rsid w:val="00AB4676"/>
    <w:rsid w:val="00AB526C"/>
    <w:rsid w:val="00AB5536"/>
    <w:rsid w:val="00AB55CE"/>
    <w:rsid w:val="00AB6DEC"/>
    <w:rsid w:val="00AB7344"/>
    <w:rsid w:val="00AB73F6"/>
    <w:rsid w:val="00AC012F"/>
    <w:rsid w:val="00AC089F"/>
    <w:rsid w:val="00AC08EB"/>
    <w:rsid w:val="00AC0D14"/>
    <w:rsid w:val="00AC236A"/>
    <w:rsid w:val="00AC33BB"/>
    <w:rsid w:val="00AC4542"/>
    <w:rsid w:val="00AC5545"/>
    <w:rsid w:val="00AD0201"/>
    <w:rsid w:val="00AD17FB"/>
    <w:rsid w:val="00AD4AE8"/>
    <w:rsid w:val="00AD5A55"/>
    <w:rsid w:val="00AD5F67"/>
    <w:rsid w:val="00AD6CE2"/>
    <w:rsid w:val="00AD72D4"/>
    <w:rsid w:val="00AD77C6"/>
    <w:rsid w:val="00AE0173"/>
    <w:rsid w:val="00AE0BD7"/>
    <w:rsid w:val="00AE0E2E"/>
    <w:rsid w:val="00AE187A"/>
    <w:rsid w:val="00AE1D9A"/>
    <w:rsid w:val="00AE1DA3"/>
    <w:rsid w:val="00AE2787"/>
    <w:rsid w:val="00AE290F"/>
    <w:rsid w:val="00AE34BE"/>
    <w:rsid w:val="00AE4B10"/>
    <w:rsid w:val="00AE4ED7"/>
    <w:rsid w:val="00AE4EF5"/>
    <w:rsid w:val="00AE6A83"/>
    <w:rsid w:val="00AF0595"/>
    <w:rsid w:val="00AF1C2F"/>
    <w:rsid w:val="00AF2BD8"/>
    <w:rsid w:val="00AF5482"/>
    <w:rsid w:val="00B00618"/>
    <w:rsid w:val="00B00F3F"/>
    <w:rsid w:val="00B01331"/>
    <w:rsid w:val="00B018F2"/>
    <w:rsid w:val="00B024AE"/>
    <w:rsid w:val="00B02AC8"/>
    <w:rsid w:val="00B03845"/>
    <w:rsid w:val="00B04EB1"/>
    <w:rsid w:val="00B10315"/>
    <w:rsid w:val="00B103D0"/>
    <w:rsid w:val="00B10AB8"/>
    <w:rsid w:val="00B10BF1"/>
    <w:rsid w:val="00B11EA5"/>
    <w:rsid w:val="00B12990"/>
    <w:rsid w:val="00B13991"/>
    <w:rsid w:val="00B14817"/>
    <w:rsid w:val="00B14E0C"/>
    <w:rsid w:val="00B15ABE"/>
    <w:rsid w:val="00B17F06"/>
    <w:rsid w:val="00B17FA0"/>
    <w:rsid w:val="00B214D2"/>
    <w:rsid w:val="00B21531"/>
    <w:rsid w:val="00B22334"/>
    <w:rsid w:val="00B23487"/>
    <w:rsid w:val="00B24C31"/>
    <w:rsid w:val="00B24F5C"/>
    <w:rsid w:val="00B25942"/>
    <w:rsid w:val="00B25BC9"/>
    <w:rsid w:val="00B27373"/>
    <w:rsid w:val="00B304F9"/>
    <w:rsid w:val="00B32033"/>
    <w:rsid w:val="00B32136"/>
    <w:rsid w:val="00B32595"/>
    <w:rsid w:val="00B32F1F"/>
    <w:rsid w:val="00B334A8"/>
    <w:rsid w:val="00B33F7D"/>
    <w:rsid w:val="00B37373"/>
    <w:rsid w:val="00B404E9"/>
    <w:rsid w:val="00B429BA"/>
    <w:rsid w:val="00B445CF"/>
    <w:rsid w:val="00B458C0"/>
    <w:rsid w:val="00B45905"/>
    <w:rsid w:val="00B464BF"/>
    <w:rsid w:val="00B4654C"/>
    <w:rsid w:val="00B4691B"/>
    <w:rsid w:val="00B50842"/>
    <w:rsid w:val="00B5191F"/>
    <w:rsid w:val="00B521F0"/>
    <w:rsid w:val="00B5606B"/>
    <w:rsid w:val="00B563A4"/>
    <w:rsid w:val="00B57552"/>
    <w:rsid w:val="00B615EC"/>
    <w:rsid w:val="00B61D00"/>
    <w:rsid w:val="00B622BD"/>
    <w:rsid w:val="00B63131"/>
    <w:rsid w:val="00B65E57"/>
    <w:rsid w:val="00B70243"/>
    <w:rsid w:val="00B714AF"/>
    <w:rsid w:val="00B71D69"/>
    <w:rsid w:val="00B72E10"/>
    <w:rsid w:val="00B74356"/>
    <w:rsid w:val="00B74D44"/>
    <w:rsid w:val="00B75542"/>
    <w:rsid w:val="00B764DD"/>
    <w:rsid w:val="00B77233"/>
    <w:rsid w:val="00B82FAC"/>
    <w:rsid w:val="00B8411E"/>
    <w:rsid w:val="00B87AB9"/>
    <w:rsid w:val="00B900D6"/>
    <w:rsid w:val="00B933C8"/>
    <w:rsid w:val="00B937BB"/>
    <w:rsid w:val="00B94813"/>
    <w:rsid w:val="00B94922"/>
    <w:rsid w:val="00B94940"/>
    <w:rsid w:val="00B9511C"/>
    <w:rsid w:val="00B95D9D"/>
    <w:rsid w:val="00B96112"/>
    <w:rsid w:val="00B9690F"/>
    <w:rsid w:val="00BA0546"/>
    <w:rsid w:val="00BA0D65"/>
    <w:rsid w:val="00BA3EB4"/>
    <w:rsid w:val="00BA3F93"/>
    <w:rsid w:val="00BA52AF"/>
    <w:rsid w:val="00BA633B"/>
    <w:rsid w:val="00BA6F13"/>
    <w:rsid w:val="00BA7685"/>
    <w:rsid w:val="00BA7B22"/>
    <w:rsid w:val="00BB009C"/>
    <w:rsid w:val="00BB06B9"/>
    <w:rsid w:val="00BB06CF"/>
    <w:rsid w:val="00BB07A7"/>
    <w:rsid w:val="00BB0D6F"/>
    <w:rsid w:val="00BB14F6"/>
    <w:rsid w:val="00BB322D"/>
    <w:rsid w:val="00BB41E4"/>
    <w:rsid w:val="00BB477B"/>
    <w:rsid w:val="00BB7413"/>
    <w:rsid w:val="00BB77D7"/>
    <w:rsid w:val="00BC1487"/>
    <w:rsid w:val="00BC3B56"/>
    <w:rsid w:val="00BC63EB"/>
    <w:rsid w:val="00BC6B8C"/>
    <w:rsid w:val="00BC7A45"/>
    <w:rsid w:val="00BC7D7E"/>
    <w:rsid w:val="00BC7DA6"/>
    <w:rsid w:val="00BD0349"/>
    <w:rsid w:val="00BD0F0D"/>
    <w:rsid w:val="00BD4CBB"/>
    <w:rsid w:val="00BD64C9"/>
    <w:rsid w:val="00BD651C"/>
    <w:rsid w:val="00BD7B0B"/>
    <w:rsid w:val="00BE045A"/>
    <w:rsid w:val="00BE34CD"/>
    <w:rsid w:val="00BE3E2E"/>
    <w:rsid w:val="00BE4858"/>
    <w:rsid w:val="00BE6E83"/>
    <w:rsid w:val="00BE7882"/>
    <w:rsid w:val="00BE7AA6"/>
    <w:rsid w:val="00BF25EA"/>
    <w:rsid w:val="00BF2BD7"/>
    <w:rsid w:val="00BF4F93"/>
    <w:rsid w:val="00BF79C2"/>
    <w:rsid w:val="00BF7E18"/>
    <w:rsid w:val="00C00148"/>
    <w:rsid w:val="00C01671"/>
    <w:rsid w:val="00C02185"/>
    <w:rsid w:val="00C03A13"/>
    <w:rsid w:val="00C03C58"/>
    <w:rsid w:val="00C051DA"/>
    <w:rsid w:val="00C0604C"/>
    <w:rsid w:val="00C10392"/>
    <w:rsid w:val="00C129E7"/>
    <w:rsid w:val="00C13F8C"/>
    <w:rsid w:val="00C1477B"/>
    <w:rsid w:val="00C153A3"/>
    <w:rsid w:val="00C15487"/>
    <w:rsid w:val="00C1552C"/>
    <w:rsid w:val="00C15E12"/>
    <w:rsid w:val="00C1796D"/>
    <w:rsid w:val="00C2078C"/>
    <w:rsid w:val="00C20D22"/>
    <w:rsid w:val="00C20E95"/>
    <w:rsid w:val="00C2123C"/>
    <w:rsid w:val="00C21706"/>
    <w:rsid w:val="00C21C18"/>
    <w:rsid w:val="00C22B23"/>
    <w:rsid w:val="00C23303"/>
    <w:rsid w:val="00C236F1"/>
    <w:rsid w:val="00C2372A"/>
    <w:rsid w:val="00C23D63"/>
    <w:rsid w:val="00C24362"/>
    <w:rsid w:val="00C24571"/>
    <w:rsid w:val="00C24D5A"/>
    <w:rsid w:val="00C25E68"/>
    <w:rsid w:val="00C26718"/>
    <w:rsid w:val="00C26ED2"/>
    <w:rsid w:val="00C26EF7"/>
    <w:rsid w:val="00C307B2"/>
    <w:rsid w:val="00C3095D"/>
    <w:rsid w:val="00C30BA3"/>
    <w:rsid w:val="00C31B67"/>
    <w:rsid w:val="00C31F8F"/>
    <w:rsid w:val="00C3211B"/>
    <w:rsid w:val="00C32549"/>
    <w:rsid w:val="00C33471"/>
    <w:rsid w:val="00C34AA0"/>
    <w:rsid w:val="00C34DEE"/>
    <w:rsid w:val="00C3581E"/>
    <w:rsid w:val="00C36FD2"/>
    <w:rsid w:val="00C40C59"/>
    <w:rsid w:val="00C4152C"/>
    <w:rsid w:val="00C4174D"/>
    <w:rsid w:val="00C42CB1"/>
    <w:rsid w:val="00C43AFA"/>
    <w:rsid w:val="00C43D50"/>
    <w:rsid w:val="00C45112"/>
    <w:rsid w:val="00C46213"/>
    <w:rsid w:val="00C46BA0"/>
    <w:rsid w:val="00C478C9"/>
    <w:rsid w:val="00C50593"/>
    <w:rsid w:val="00C507BC"/>
    <w:rsid w:val="00C509F3"/>
    <w:rsid w:val="00C5384E"/>
    <w:rsid w:val="00C547C6"/>
    <w:rsid w:val="00C558BA"/>
    <w:rsid w:val="00C55955"/>
    <w:rsid w:val="00C563C4"/>
    <w:rsid w:val="00C56756"/>
    <w:rsid w:val="00C56C4B"/>
    <w:rsid w:val="00C60F1E"/>
    <w:rsid w:val="00C6270A"/>
    <w:rsid w:val="00C64B04"/>
    <w:rsid w:val="00C6553F"/>
    <w:rsid w:val="00C702D0"/>
    <w:rsid w:val="00C71E7C"/>
    <w:rsid w:val="00C73E08"/>
    <w:rsid w:val="00C73F35"/>
    <w:rsid w:val="00C74EAC"/>
    <w:rsid w:val="00C7568C"/>
    <w:rsid w:val="00C7697F"/>
    <w:rsid w:val="00C8109B"/>
    <w:rsid w:val="00C81229"/>
    <w:rsid w:val="00C81FAF"/>
    <w:rsid w:val="00C82A0C"/>
    <w:rsid w:val="00C846D6"/>
    <w:rsid w:val="00C86D38"/>
    <w:rsid w:val="00C91D56"/>
    <w:rsid w:val="00C91E4C"/>
    <w:rsid w:val="00C94128"/>
    <w:rsid w:val="00C9771D"/>
    <w:rsid w:val="00C97B8F"/>
    <w:rsid w:val="00CA1311"/>
    <w:rsid w:val="00CA2455"/>
    <w:rsid w:val="00CA2905"/>
    <w:rsid w:val="00CA2E84"/>
    <w:rsid w:val="00CA4281"/>
    <w:rsid w:val="00CA4FBB"/>
    <w:rsid w:val="00CA53F6"/>
    <w:rsid w:val="00CA56D6"/>
    <w:rsid w:val="00CA6761"/>
    <w:rsid w:val="00CA7CC3"/>
    <w:rsid w:val="00CB1341"/>
    <w:rsid w:val="00CB3A69"/>
    <w:rsid w:val="00CB4C64"/>
    <w:rsid w:val="00CB5144"/>
    <w:rsid w:val="00CB5FE5"/>
    <w:rsid w:val="00CB6111"/>
    <w:rsid w:val="00CB63FD"/>
    <w:rsid w:val="00CB66E3"/>
    <w:rsid w:val="00CC0105"/>
    <w:rsid w:val="00CC1B94"/>
    <w:rsid w:val="00CC1D42"/>
    <w:rsid w:val="00CC22F6"/>
    <w:rsid w:val="00CC3D77"/>
    <w:rsid w:val="00CC3DA2"/>
    <w:rsid w:val="00CC3EFE"/>
    <w:rsid w:val="00CC5571"/>
    <w:rsid w:val="00CC60C9"/>
    <w:rsid w:val="00CC7BA1"/>
    <w:rsid w:val="00CD02B5"/>
    <w:rsid w:val="00CD1F59"/>
    <w:rsid w:val="00CD2BE6"/>
    <w:rsid w:val="00CD34C5"/>
    <w:rsid w:val="00CD3AD2"/>
    <w:rsid w:val="00CD3F97"/>
    <w:rsid w:val="00CD4334"/>
    <w:rsid w:val="00CD5273"/>
    <w:rsid w:val="00CD7124"/>
    <w:rsid w:val="00CD74F6"/>
    <w:rsid w:val="00CE1855"/>
    <w:rsid w:val="00CE2F08"/>
    <w:rsid w:val="00CE5146"/>
    <w:rsid w:val="00CE6512"/>
    <w:rsid w:val="00CE738E"/>
    <w:rsid w:val="00CE7AD7"/>
    <w:rsid w:val="00CF000C"/>
    <w:rsid w:val="00CF29C4"/>
    <w:rsid w:val="00CF39F8"/>
    <w:rsid w:val="00CF3BB9"/>
    <w:rsid w:val="00CF43BE"/>
    <w:rsid w:val="00CF4658"/>
    <w:rsid w:val="00CF4E6B"/>
    <w:rsid w:val="00CF71DB"/>
    <w:rsid w:val="00D00A73"/>
    <w:rsid w:val="00D02EE5"/>
    <w:rsid w:val="00D02F50"/>
    <w:rsid w:val="00D071D3"/>
    <w:rsid w:val="00D10F42"/>
    <w:rsid w:val="00D11724"/>
    <w:rsid w:val="00D11C12"/>
    <w:rsid w:val="00D12F2C"/>
    <w:rsid w:val="00D13EA9"/>
    <w:rsid w:val="00D14257"/>
    <w:rsid w:val="00D1794A"/>
    <w:rsid w:val="00D22D6D"/>
    <w:rsid w:val="00D23A10"/>
    <w:rsid w:val="00D254F2"/>
    <w:rsid w:val="00D25568"/>
    <w:rsid w:val="00D33C77"/>
    <w:rsid w:val="00D357DB"/>
    <w:rsid w:val="00D36104"/>
    <w:rsid w:val="00D36465"/>
    <w:rsid w:val="00D365D6"/>
    <w:rsid w:val="00D368BE"/>
    <w:rsid w:val="00D42552"/>
    <w:rsid w:val="00D4308D"/>
    <w:rsid w:val="00D437C3"/>
    <w:rsid w:val="00D44122"/>
    <w:rsid w:val="00D44DE4"/>
    <w:rsid w:val="00D44DF3"/>
    <w:rsid w:val="00D466E3"/>
    <w:rsid w:val="00D476C5"/>
    <w:rsid w:val="00D4777A"/>
    <w:rsid w:val="00D47A83"/>
    <w:rsid w:val="00D50412"/>
    <w:rsid w:val="00D51B62"/>
    <w:rsid w:val="00D51E5D"/>
    <w:rsid w:val="00D53C93"/>
    <w:rsid w:val="00D54A58"/>
    <w:rsid w:val="00D564E0"/>
    <w:rsid w:val="00D576C0"/>
    <w:rsid w:val="00D57F01"/>
    <w:rsid w:val="00D610D5"/>
    <w:rsid w:val="00D64651"/>
    <w:rsid w:val="00D67185"/>
    <w:rsid w:val="00D671B3"/>
    <w:rsid w:val="00D67410"/>
    <w:rsid w:val="00D67F21"/>
    <w:rsid w:val="00D70964"/>
    <w:rsid w:val="00D70B34"/>
    <w:rsid w:val="00D70C8D"/>
    <w:rsid w:val="00D70E4F"/>
    <w:rsid w:val="00D72136"/>
    <w:rsid w:val="00D72588"/>
    <w:rsid w:val="00D73B7E"/>
    <w:rsid w:val="00D75244"/>
    <w:rsid w:val="00D76EA3"/>
    <w:rsid w:val="00D804EC"/>
    <w:rsid w:val="00D80CDF"/>
    <w:rsid w:val="00D83EDA"/>
    <w:rsid w:val="00D8448A"/>
    <w:rsid w:val="00D84FCC"/>
    <w:rsid w:val="00D850AF"/>
    <w:rsid w:val="00D8658F"/>
    <w:rsid w:val="00D865C4"/>
    <w:rsid w:val="00D86678"/>
    <w:rsid w:val="00D86B8F"/>
    <w:rsid w:val="00D90101"/>
    <w:rsid w:val="00D9063B"/>
    <w:rsid w:val="00D93D27"/>
    <w:rsid w:val="00D95A54"/>
    <w:rsid w:val="00D96183"/>
    <w:rsid w:val="00D96DE1"/>
    <w:rsid w:val="00DA0B6E"/>
    <w:rsid w:val="00DA10F9"/>
    <w:rsid w:val="00DA114F"/>
    <w:rsid w:val="00DA1913"/>
    <w:rsid w:val="00DA2BC7"/>
    <w:rsid w:val="00DA2E79"/>
    <w:rsid w:val="00DA355C"/>
    <w:rsid w:val="00DA46AA"/>
    <w:rsid w:val="00DA653E"/>
    <w:rsid w:val="00DA6E6E"/>
    <w:rsid w:val="00DA7673"/>
    <w:rsid w:val="00DB0D32"/>
    <w:rsid w:val="00DB2210"/>
    <w:rsid w:val="00DB2BF7"/>
    <w:rsid w:val="00DB3C89"/>
    <w:rsid w:val="00DB4349"/>
    <w:rsid w:val="00DB46F0"/>
    <w:rsid w:val="00DB4F01"/>
    <w:rsid w:val="00DB5A70"/>
    <w:rsid w:val="00DB6DCF"/>
    <w:rsid w:val="00DB73D2"/>
    <w:rsid w:val="00DB75D5"/>
    <w:rsid w:val="00DC1A44"/>
    <w:rsid w:val="00DC23CF"/>
    <w:rsid w:val="00DC2FDE"/>
    <w:rsid w:val="00DC40B3"/>
    <w:rsid w:val="00DC44CB"/>
    <w:rsid w:val="00DC477F"/>
    <w:rsid w:val="00DC5347"/>
    <w:rsid w:val="00DC7074"/>
    <w:rsid w:val="00DC71AE"/>
    <w:rsid w:val="00DD10A3"/>
    <w:rsid w:val="00DD1460"/>
    <w:rsid w:val="00DD1CD8"/>
    <w:rsid w:val="00DD3745"/>
    <w:rsid w:val="00DD5267"/>
    <w:rsid w:val="00DD5E93"/>
    <w:rsid w:val="00DD6A31"/>
    <w:rsid w:val="00DD7988"/>
    <w:rsid w:val="00DE0191"/>
    <w:rsid w:val="00DE039A"/>
    <w:rsid w:val="00DE0756"/>
    <w:rsid w:val="00DE0832"/>
    <w:rsid w:val="00DE0A41"/>
    <w:rsid w:val="00DE0DAB"/>
    <w:rsid w:val="00DE135B"/>
    <w:rsid w:val="00DE2840"/>
    <w:rsid w:val="00DE47E5"/>
    <w:rsid w:val="00DF16A1"/>
    <w:rsid w:val="00DF1966"/>
    <w:rsid w:val="00DF53AA"/>
    <w:rsid w:val="00DF649F"/>
    <w:rsid w:val="00E00462"/>
    <w:rsid w:val="00E00F45"/>
    <w:rsid w:val="00E00F6E"/>
    <w:rsid w:val="00E01340"/>
    <w:rsid w:val="00E0181E"/>
    <w:rsid w:val="00E01909"/>
    <w:rsid w:val="00E01B6E"/>
    <w:rsid w:val="00E0279D"/>
    <w:rsid w:val="00E147A5"/>
    <w:rsid w:val="00E15F02"/>
    <w:rsid w:val="00E1791E"/>
    <w:rsid w:val="00E2065E"/>
    <w:rsid w:val="00E242CD"/>
    <w:rsid w:val="00E25113"/>
    <w:rsid w:val="00E279E3"/>
    <w:rsid w:val="00E27BDC"/>
    <w:rsid w:val="00E3134A"/>
    <w:rsid w:val="00E32C2B"/>
    <w:rsid w:val="00E33691"/>
    <w:rsid w:val="00E345DE"/>
    <w:rsid w:val="00E350E8"/>
    <w:rsid w:val="00E35C32"/>
    <w:rsid w:val="00E36E0B"/>
    <w:rsid w:val="00E42539"/>
    <w:rsid w:val="00E429BE"/>
    <w:rsid w:val="00E43254"/>
    <w:rsid w:val="00E43EB0"/>
    <w:rsid w:val="00E44AC4"/>
    <w:rsid w:val="00E450D6"/>
    <w:rsid w:val="00E45386"/>
    <w:rsid w:val="00E462AE"/>
    <w:rsid w:val="00E464FF"/>
    <w:rsid w:val="00E5388C"/>
    <w:rsid w:val="00E556A4"/>
    <w:rsid w:val="00E5576C"/>
    <w:rsid w:val="00E558C3"/>
    <w:rsid w:val="00E560D7"/>
    <w:rsid w:val="00E56EA4"/>
    <w:rsid w:val="00E6097C"/>
    <w:rsid w:val="00E60A5B"/>
    <w:rsid w:val="00E640C5"/>
    <w:rsid w:val="00E642EA"/>
    <w:rsid w:val="00E645E7"/>
    <w:rsid w:val="00E64941"/>
    <w:rsid w:val="00E64D44"/>
    <w:rsid w:val="00E64DA7"/>
    <w:rsid w:val="00E64E7D"/>
    <w:rsid w:val="00E66511"/>
    <w:rsid w:val="00E67B97"/>
    <w:rsid w:val="00E7006D"/>
    <w:rsid w:val="00E71E0C"/>
    <w:rsid w:val="00E72E1F"/>
    <w:rsid w:val="00E73FD6"/>
    <w:rsid w:val="00E74987"/>
    <w:rsid w:val="00E74D5F"/>
    <w:rsid w:val="00E773EF"/>
    <w:rsid w:val="00E8071C"/>
    <w:rsid w:val="00E80F85"/>
    <w:rsid w:val="00E812CA"/>
    <w:rsid w:val="00E84D28"/>
    <w:rsid w:val="00E87C2C"/>
    <w:rsid w:val="00E911A4"/>
    <w:rsid w:val="00E91509"/>
    <w:rsid w:val="00E9168E"/>
    <w:rsid w:val="00E9223D"/>
    <w:rsid w:val="00E94188"/>
    <w:rsid w:val="00E9491E"/>
    <w:rsid w:val="00E94A1A"/>
    <w:rsid w:val="00E954EC"/>
    <w:rsid w:val="00E95D4B"/>
    <w:rsid w:val="00E97778"/>
    <w:rsid w:val="00E97B90"/>
    <w:rsid w:val="00EA1318"/>
    <w:rsid w:val="00EA3566"/>
    <w:rsid w:val="00EA41B1"/>
    <w:rsid w:val="00EA46A3"/>
    <w:rsid w:val="00EA567D"/>
    <w:rsid w:val="00EB0346"/>
    <w:rsid w:val="00EB1C4C"/>
    <w:rsid w:val="00EB1F44"/>
    <w:rsid w:val="00EB2CA9"/>
    <w:rsid w:val="00EB3660"/>
    <w:rsid w:val="00EB5259"/>
    <w:rsid w:val="00EB5916"/>
    <w:rsid w:val="00EB61BD"/>
    <w:rsid w:val="00EC0D49"/>
    <w:rsid w:val="00EC1041"/>
    <w:rsid w:val="00EC1DA1"/>
    <w:rsid w:val="00EC1DAC"/>
    <w:rsid w:val="00EC4C73"/>
    <w:rsid w:val="00EC534A"/>
    <w:rsid w:val="00EC7F54"/>
    <w:rsid w:val="00EC7F6F"/>
    <w:rsid w:val="00ED05FE"/>
    <w:rsid w:val="00ED21CC"/>
    <w:rsid w:val="00ED285D"/>
    <w:rsid w:val="00ED2975"/>
    <w:rsid w:val="00ED4A90"/>
    <w:rsid w:val="00ED5332"/>
    <w:rsid w:val="00ED579D"/>
    <w:rsid w:val="00ED7733"/>
    <w:rsid w:val="00EE1243"/>
    <w:rsid w:val="00EE299B"/>
    <w:rsid w:val="00EE309D"/>
    <w:rsid w:val="00EE388A"/>
    <w:rsid w:val="00EE391A"/>
    <w:rsid w:val="00EE56D1"/>
    <w:rsid w:val="00EE5D33"/>
    <w:rsid w:val="00EE5F74"/>
    <w:rsid w:val="00EE7D08"/>
    <w:rsid w:val="00EF0001"/>
    <w:rsid w:val="00EF05B8"/>
    <w:rsid w:val="00EF07C9"/>
    <w:rsid w:val="00EF1AF2"/>
    <w:rsid w:val="00EF257C"/>
    <w:rsid w:val="00EF3667"/>
    <w:rsid w:val="00EF3AF7"/>
    <w:rsid w:val="00EF4EC5"/>
    <w:rsid w:val="00EF58AC"/>
    <w:rsid w:val="00EF675F"/>
    <w:rsid w:val="00EF6D0C"/>
    <w:rsid w:val="00EF7F2F"/>
    <w:rsid w:val="00F0041A"/>
    <w:rsid w:val="00F0093E"/>
    <w:rsid w:val="00F018CE"/>
    <w:rsid w:val="00F01ECA"/>
    <w:rsid w:val="00F0224D"/>
    <w:rsid w:val="00F023D1"/>
    <w:rsid w:val="00F031D6"/>
    <w:rsid w:val="00F03C80"/>
    <w:rsid w:val="00F03DC0"/>
    <w:rsid w:val="00F057FD"/>
    <w:rsid w:val="00F06D8C"/>
    <w:rsid w:val="00F07917"/>
    <w:rsid w:val="00F10EE5"/>
    <w:rsid w:val="00F110D3"/>
    <w:rsid w:val="00F11AC7"/>
    <w:rsid w:val="00F11F8F"/>
    <w:rsid w:val="00F122BB"/>
    <w:rsid w:val="00F12CBC"/>
    <w:rsid w:val="00F12EEB"/>
    <w:rsid w:val="00F15DDD"/>
    <w:rsid w:val="00F21527"/>
    <w:rsid w:val="00F218BF"/>
    <w:rsid w:val="00F22796"/>
    <w:rsid w:val="00F22F57"/>
    <w:rsid w:val="00F241A8"/>
    <w:rsid w:val="00F252FB"/>
    <w:rsid w:val="00F254DC"/>
    <w:rsid w:val="00F257D8"/>
    <w:rsid w:val="00F26979"/>
    <w:rsid w:val="00F2707C"/>
    <w:rsid w:val="00F31360"/>
    <w:rsid w:val="00F359FE"/>
    <w:rsid w:val="00F403D9"/>
    <w:rsid w:val="00F40632"/>
    <w:rsid w:val="00F41537"/>
    <w:rsid w:val="00F419F3"/>
    <w:rsid w:val="00F42CCC"/>
    <w:rsid w:val="00F438AA"/>
    <w:rsid w:val="00F439A7"/>
    <w:rsid w:val="00F4452F"/>
    <w:rsid w:val="00F44D59"/>
    <w:rsid w:val="00F4661D"/>
    <w:rsid w:val="00F46A70"/>
    <w:rsid w:val="00F4757A"/>
    <w:rsid w:val="00F47A2F"/>
    <w:rsid w:val="00F50195"/>
    <w:rsid w:val="00F558A3"/>
    <w:rsid w:val="00F55F93"/>
    <w:rsid w:val="00F567FC"/>
    <w:rsid w:val="00F56A33"/>
    <w:rsid w:val="00F57101"/>
    <w:rsid w:val="00F571A7"/>
    <w:rsid w:val="00F574F6"/>
    <w:rsid w:val="00F6010B"/>
    <w:rsid w:val="00F60EF3"/>
    <w:rsid w:val="00F63554"/>
    <w:rsid w:val="00F65636"/>
    <w:rsid w:val="00F660D7"/>
    <w:rsid w:val="00F6671F"/>
    <w:rsid w:val="00F716C3"/>
    <w:rsid w:val="00F7282B"/>
    <w:rsid w:val="00F729F7"/>
    <w:rsid w:val="00F74E90"/>
    <w:rsid w:val="00F774DE"/>
    <w:rsid w:val="00F7768D"/>
    <w:rsid w:val="00F80D7C"/>
    <w:rsid w:val="00F82F66"/>
    <w:rsid w:val="00F8303E"/>
    <w:rsid w:val="00F84452"/>
    <w:rsid w:val="00F85939"/>
    <w:rsid w:val="00F85C05"/>
    <w:rsid w:val="00F9078B"/>
    <w:rsid w:val="00F92729"/>
    <w:rsid w:val="00F939DB"/>
    <w:rsid w:val="00F93A50"/>
    <w:rsid w:val="00F94C49"/>
    <w:rsid w:val="00F962D6"/>
    <w:rsid w:val="00F977CD"/>
    <w:rsid w:val="00FA089A"/>
    <w:rsid w:val="00FA17A9"/>
    <w:rsid w:val="00FA1B00"/>
    <w:rsid w:val="00FA2677"/>
    <w:rsid w:val="00FA2B81"/>
    <w:rsid w:val="00FA7277"/>
    <w:rsid w:val="00FB05B0"/>
    <w:rsid w:val="00FB1B44"/>
    <w:rsid w:val="00FB52D6"/>
    <w:rsid w:val="00FB6E54"/>
    <w:rsid w:val="00FC0CF6"/>
    <w:rsid w:val="00FC1B3E"/>
    <w:rsid w:val="00FC21F6"/>
    <w:rsid w:val="00FC39B3"/>
    <w:rsid w:val="00FC3B0C"/>
    <w:rsid w:val="00FC3F82"/>
    <w:rsid w:val="00FC439D"/>
    <w:rsid w:val="00FC721B"/>
    <w:rsid w:val="00FC7EFF"/>
    <w:rsid w:val="00FD0281"/>
    <w:rsid w:val="00FD0C9C"/>
    <w:rsid w:val="00FD1717"/>
    <w:rsid w:val="00FD1868"/>
    <w:rsid w:val="00FD2410"/>
    <w:rsid w:val="00FD389D"/>
    <w:rsid w:val="00FD3A30"/>
    <w:rsid w:val="00FD68E4"/>
    <w:rsid w:val="00FD6952"/>
    <w:rsid w:val="00FE420D"/>
    <w:rsid w:val="00FE53C5"/>
    <w:rsid w:val="00FE61B6"/>
    <w:rsid w:val="00FE686F"/>
    <w:rsid w:val="00FE6C3E"/>
    <w:rsid w:val="00FE7222"/>
    <w:rsid w:val="00FF27F9"/>
    <w:rsid w:val="00FF2844"/>
    <w:rsid w:val="00FF301C"/>
    <w:rsid w:val="00FF3BEC"/>
    <w:rsid w:val="00FF4E7F"/>
    <w:rsid w:val="00FF6478"/>
    <w:rsid w:val="00FF670A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,"/>
  <w:listSeparator w:val=";"/>
  <w14:docId w14:val="0BB6AFDF"/>
  <w15:docId w15:val="{95939817-0791-4981-A497-562689DAB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2F7"/>
    <w:pPr>
      <w:widowControl w:val="0"/>
      <w:spacing w:after="120" w:line="285" w:lineRule="auto"/>
    </w:pPr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Titre1">
    <w:name w:val="heading 1"/>
    <w:basedOn w:val="Normal"/>
    <w:next w:val="Normal"/>
    <w:link w:val="Titre1Car"/>
    <w:uiPriority w:val="9"/>
    <w:qFormat/>
    <w:rsid w:val="000E02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FEB80A" w:themeColor="accent2"/>
      <w:sz w:val="96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E02F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C48B01" w:themeColor="accent2" w:themeShade="BF"/>
      <w:sz w:val="28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link w:val="Corpsdetexte3Car"/>
    <w:uiPriority w:val="99"/>
    <w:semiHidden/>
    <w:unhideWhenUsed/>
    <w:rsid w:val="000E02F7"/>
    <w:pPr>
      <w:spacing w:after="120" w:line="285" w:lineRule="auto"/>
    </w:pPr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E02F7"/>
    <w:rPr>
      <w:rFonts w:ascii="Candara" w:eastAsia="Times New Roman" w:hAnsi="Candara" w:cs="Times New Roman"/>
      <w:color w:val="452E27"/>
      <w:kern w:val="28"/>
      <w:sz w:val="20"/>
      <w:szCs w:val="19"/>
    </w:rPr>
  </w:style>
  <w:style w:type="character" w:styleId="Textedelespacerserv">
    <w:name w:val="Placeholder Text"/>
    <w:basedOn w:val="Policepardfaut"/>
    <w:uiPriority w:val="99"/>
    <w:semiHidden/>
    <w:rsid w:val="000E02F7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02F7"/>
    <w:rPr>
      <w:rFonts w:ascii="Tahoma" w:eastAsia="Times New Roman" w:hAnsi="Tahoma" w:cs="Tahoma"/>
      <w:color w:val="452E27"/>
      <w:kern w:val="28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0E02F7"/>
    <w:rPr>
      <w:rFonts w:asciiTheme="majorHAnsi" w:eastAsiaTheme="majorEastAsia" w:hAnsiTheme="majorHAnsi" w:cstheme="majorBidi"/>
      <w:b/>
      <w:bCs/>
      <w:color w:val="C48B01" w:themeColor="accent2" w:themeShade="BF"/>
      <w:kern w:val="28"/>
      <w:sz w:val="28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0E02F7"/>
    <w:rPr>
      <w:rFonts w:asciiTheme="majorHAnsi" w:eastAsiaTheme="majorEastAsia" w:hAnsiTheme="majorHAnsi" w:cstheme="majorBidi"/>
      <w:b/>
      <w:bCs/>
      <w:color w:val="FEB80A" w:themeColor="accent2"/>
      <w:kern w:val="28"/>
      <w:sz w:val="96"/>
      <w:szCs w:val="28"/>
    </w:rPr>
  </w:style>
  <w:style w:type="paragraph" w:styleId="Titre">
    <w:name w:val="Title"/>
    <w:basedOn w:val="Normal"/>
    <w:next w:val="Normal"/>
    <w:link w:val="TitreCar"/>
    <w:qFormat/>
    <w:rsid w:val="000F3FC1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rsid w:val="000F3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Lienhypertexte">
    <w:name w:val="Hyperlink"/>
    <w:basedOn w:val="Policepardfaut"/>
    <w:uiPriority w:val="99"/>
    <w:unhideWhenUsed/>
    <w:rsid w:val="000F3FC1"/>
    <w:rPr>
      <w:color w:val="8DC765" w:themeColor="hyperlink"/>
      <w:u w:val="single"/>
    </w:rPr>
  </w:style>
  <w:style w:type="character" w:styleId="Accentuationlgre">
    <w:name w:val="Subtle Emphasis"/>
    <w:basedOn w:val="Policepardfaut"/>
    <w:uiPriority w:val="19"/>
    <w:qFormat/>
    <w:rsid w:val="007C545E"/>
    <w:rPr>
      <w:i/>
      <w:iCs/>
      <w:color w:val="404040" w:themeColor="text1" w:themeTint="BF"/>
    </w:rPr>
  </w:style>
  <w:style w:type="character" w:styleId="lev">
    <w:name w:val="Strong"/>
    <w:basedOn w:val="Policepardfaut"/>
    <w:uiPriority w:val="22"/>
    <w:qFormat/>
    <w:rsid w:val="007C545E"/>
    <w:rPr>
      <w:b/>
      <w:bCs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2295B"/>
    <w:rPr>
      <w:color w:val="605E5C"/>
      <w:shd w:val="clear" w:color="auto" w:fill="E1DFDD"/>
    </w:rPr>
  </w:style>
  <w:style w:type="paragraph" w:customStyle="1" w:styleId="Default">
    <w:name w:val="Default"/>
    <w:rsid w:val="008F12E9"/>
    <w:pPr>
      <w:autoSpaceDE w:val="0"/>
      <w:autoSpaceDN w:val="0"/>
      <w:adjustRightInd w:val="0"/>
      <w:spacing w:after="0" w:line="240" w:lineRule="auto"/>
    </w:pPr>
    <w:rPr>
      <w:rFonts w:ascii="Algerian" w:hAnsi="Algerian" w:cs="Algerian"/>
      <w:color w:val="000000"/>
      <w:sz w:val="24"/>
      <w:szCs w:val="24"/>
      <w:lang w:val="fr-BE"/>
    </w:rPr>
  </w:style>
  <w:style w:type="paragraph" w:styleId="En-tte">
    <w:name w:val="header"/>
    <w:basedOn w:val="Normal"/>
    <w:link w:val="En-tt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  <w:style w:type="paragraph" w:styleId="Pieddepage">
    <w:name w:val="footer"/>
    <w:basedOn w:val="Normal"/>
    <w:link w:val="PieddepageCar"/>
    <w:uiPriority w:val="99"/>
    <w:unhideWhenUsed/>
    <w:rsid w:val="007709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70952"/>
    <w:rPr>
      <w:rFonts w:eastAsia="Times New Roman" w:cs="Times New Roman"/>
      <w:color w:val="262626" w:themeColor="text1" w:themeTint="D9"/>
      <w:kern w:val="28"/>
      <w:sz w:val="20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8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nk@faimetfroid.b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ima\AppData\Roaming\Microsoft\Templates\Menu%20de%20f&#234;te%20(soleil%20et%20sable).dotx" TargetMode="External"/></Relationships>
</file>

<file path=word/theme/theme1.xml><?xml version="1.0" encoding="utf-8"?>
<a:theme xmlns:a="http://schemas.openxmlformats.org/drawingml/2006/main" name="Theme2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A888F7D-ECEF-4917-8AAE-F553AAAF68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A2AEE9-353C-41FE-A146-4D5F63F29B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de fête (soleil et sable)</Template>
  <TotalTime>10163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Party menu (sun and sand design)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(sun and sand design)</dc:title>
  <dc:creator>Lambert</dc:creator>
  <cp:keywords/>
  <cp:lastModifiedBy>Kilani</cp:lastModifiedBy>
  <cp:revision>1534</cp:revision>
  <cp:lastPrinted>2025-01-20T10:18:00Z</cp:lastPrinted>
  <dcterms:created xsi:type="dcterms:W3CDTF">2015-01-07T16:27:00Z</dcterms:created>
  <dcterms:modified xsi:type="dcterms:W3CDTF">2025-04-28T08:42:00Z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TC102754629990</vt:lpwstr>
  </property>
</Properties>
</file>